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96DA5D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ВНИМАНИЕ! </w:t>
      </w:r>
    </w:p>
    <w:p w14:paraId="164403F2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</w:p>
    <w:p w14:paraId="4A580C71" w14:textId="77777777" w:rsidR="00562CC4" w:rsidRPr="003E15D6" w:rsidRDefault="00562CC4" w:rsidP="00562CC4">
      <w:pPr>
        <w:jc w:val="center"/>
        <w:rPr>
          <w:b/>
          <w:color w:val="FF0000"/>
          <w:sz w:val="32"/>
        </w:rPr>
      </w:pPr>
      <w:r w:rsidRPr="003E15D6">
        <w:rPr>
          <w:b/>
          <w:color w:val="FF0000"/>
          <w:sz w:val="32"/>
        </w:rPr>
        <w:t>Результаты заочной  формы будут опубликованы 9 февраля!</w:t>
      </w:r>
    </w:p>
    <w:p w14:paraId="2EE2275D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</w:p>
    <w:p w14:paraId="350CEC3C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>В связи с ограничительными мерами по количеству участников на мероприятиях Гала концерт конкурса в этом году проводиться не будет!</w:t>
      </w:r>
    </w:p>
    <w:p w14:paraId="4BCF7E48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</w:p>
    <w:p w14:paraId="722C6ABE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13 февраля  с 9:00 до 14:00 будет организованна выдача дипломов и наградного материала.   Дипломы также можно будет забрать после 13 февраля в рабочие дни в каб.228 с 9:00 до 17:00 . </w:t>
      </w:r>
    </w:p>
    <w:p w14:paraId="2D07EC04" w14:textId="77777777" w:rsidR="00562CC4" w:rsidRPr="003E15D6" w:rsidRDefault="00562CC4" w:rsidP="00562CC4">
      <w:pPr>
        <w:jc w:val="center"/>
        <w:rPr>
          <w:b/>
          <w:color w:val="FF0000"/>
          <w:sz w:val="28"/>
        </w:rPr>
      </w:pPr>
      <w:r w:rsidRPr="003E15D6">
        <w:rPr>
          <w:b/>
          <w:color w:val="FF0000"/>
          <w:sz w:val="28"/>
        </w:rPr>
        <w:t xml:space="preserve">(либо в рабочие дни с 17:00 до 20:00 и выходные дни с 9:00 до 19:00 на вахте по предварительной заявке, можно в </w:t>
      </w:r>
      <w:proofErr w:type="spellStart"/>
      <w:r w:rsidRPr="003E15D6">
        <w:rPr>
          <w:b/>
          <w:color w:val="FF0000"/>
          <w:sz w:val="28"/>
        </w:rPr>
        <w:t>ватсап</w:t>
      </w:r>
      <w:proofErr w:type="spellEnd"/>
      <w:r w:rsidRPr="003E15D6">
        <w:rPr>
          <w:b/>
          <w:color w:val="FF0000"/>
          <w:sz w:val="28"/>
        </w:rPr>
        <w:t xml:space="preserve"> Юлии Васильевне) </w:t>
      </w:r>
    </w:p>
    <w:p w14:paraId="1EE4DA93" w14:textId="77777777" w:rsidR="00562CC4" w:rsidRDefault="00562CC4" w:rsidP="00F77CCF">
      <w:pPr>
        <w:jc w:val="center"/>
        <w:rPr>
          <w:b/>
          <w:sz w:val="32"/>
          <w:szCs w:val="22"/>
        </w:rPr>
      </w:pPr>
    </w:p>
    <w:p w14:paraId="7D84E255" w14:textId="3602A79C" w:rsidR="004F761A" w:rsidRPr="005F01F4" w:rsidRDefault="00562CC4" w:rsidP="00F77CCF">
      <w:pPr>
        <w:jc w:val="center"/>
        <w:rPr>
          <w:b/>
          <w:sz w:val="32"/>
          <w:szCs w:val="22"/>
        </w:rPr>
      </w:pPr>
      <w:r>
        <w:rPr>
          <w:b/>
          <w:sz w:val="32"/>
          <w:szCs w:val="22"/>
        </w:rPr>
        <w:t xml:space="preserve">Результаты </w:t>
      </w:r>
    </w:p>
    <w:p w14:paraId="6DEBC3AC" w14:textId="77777777" w:rsidR="005B66BC" w:rsidRPr="005F01F4" w:rsidRDefault="004F761A" w:rsidP="005B66BC">
      <w:pPr>
        <w:ind w:left="567"/>
        <w:jc w:val="center"/>
        <w:rPr>
          <w:b/>
          <w:sz w:val="32"/>
          <w:szCs w:val="22"/>
        </w:rPr>
      </w:pPr>
      <w:r w:rsidRPr="005F01F4">
        <w:rPr>
          <w:b/>
          <w:sz w:val="32"/>
          <w:szCs w:val="22"/>
        </w:rPr>
        <w:t xml:space="preserve"> </w:t>
      </w:r>
      <w:r w:rsidR="005B5EBF" w:rsidRPr="005F01F4">
        <w:rPr>
          <w:b/>
          <w:sz w:val="32"/>
          <w:szCs w:val="22"/>
        </w:rPr>
        <w:t>Республиканского</w:t>
      </w:r>
      <w:r w:rsidRPr="005F01F4">
        <w:rPr>
          <w:b/>
          <w:sz w:val="32"/>
          <w:szCs w:val="22"/>
        </w:rPr>
        <w:t xml:space="preserve"> фестиваля-конкурса юных исполнителей </w:t>
      </w:r>
    </w:p>
    <w:p w14:paraId="1238CBC2" w14:textId="72EAC62E" w:rsidR="0040267D" w:rsidRPr="005F01F4" w:rsidRDefault="004F761A" w:rsidP="005B66BC">
      <w:pPr>
        <w:ind w:left="567"/>
        <w:jc w:val="center"/>
        <w:rPr>
          <w:b/>
          <w:sz w:val="32"/>
          <w:szCs w:val="22"/>
        </w:rPr>
      </w:pPr>
      <w:r w:rsidRPr="005F01F4">
        <w:rPr>
          <w:b/>
          <w:sz w:val="32"/>
          <w:szCs w:val="22"/>
        </w:rPr>
        <w:t>«Первые шаги»</w:t>
      </w:r>
      <w:r w:rsidR="005B66BC" w:rsidRPr="005F01F4">
        <w:rPr>
          <w:b/>
          <w:sz w:val="32"/>
          <w:szCs w:val="22"/>
        </w:rPr>
        <w:t xml:space="preserve">  </w:t>
      </w:r>
      <w:r w:rsidR="005179A5" w:rsidRPr="005F01F4">
        <w:rPr>
          <w:b/>
          <w:sz w:val="32"/>
          <w:szCs w:val="22"/>
        </w:rPr>
        <w:t>31</w:t>
      </w:r>
      <w:r w:rsidRPr="005F01F4">
        <w:rPr>
          <w:b/>
          <w:sz w:val="32"/>
          <w:szCs w:val="22"/>
        </w:rPr>
        <w:t xml:space="preserve"> января </w:t>
      </w:r>
      <w:r w:rsidR="003C5C0E" w:rsidRPr="005F01F4">
        <w:rPr>
          <w:b/>
          <w:sz w:val="32"/>
          <w:szCs w:val="22"/>
        </w:rPr>
        <w:t>202</w:t>
      </w:r>
      <w:r w:rsidR="005179A5" w:rsidRPr="005F01F4">
        <w:rPr>
          <w:b/>
          <w:sz w:val="32"/>
          <w:szCs w:val="22"/>
        </w:rPr>
        <w:t>1</w:t>
      </w:r>
      <w:r w:rsidRPr="005F01F4">
        <w:rPr>
          <w:b/>
          <w:sz w:val="32"/>
          <w:szCs w:val="22"/>
        </w:rPr>
        <w:t xml:space="preserve"> год</w:t>
      </w:r>
      <w:r w:rsidR="00FE0DC7" w:rsidRPr="005F01F4">
        <w:rPr>
          <w:b/>
          <w:sz w:val="32"/>
          <w:szCs w:val="22"/>
        </w:rPr>
        <w:t xml:space="preserve"> </w:t>
      </w:r>
    </w:p>
    <w:tbl>
      <w:tblPr>
        <w:tblW w:w="2200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3"/>
        <w:gridCol w:w="1612"/>
        <w:gridCol w:w="88"/>
        <w:gridCol w:w="2463"/>
        <w:gridCol w:w="1701"/>
        <w:gridCol w:w="49"/>
        <w:gridCol w:w="2454"/>
        <w:gridCol w:w="1702"/>
        <w:gridCol w:w="2200"/>
        <w:gridCol w:w="2200"/>
        <w:gridCol w:w="2200"/>
        <w:gridCol w:w="2200"/>
        <w:gridCol w:w="2200"/>
      </w:tblGrid>
      <w:tr w:rsidR="007E140D" w:rsidRPr="005F01F4" w14:paraId="333C0327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27ED925E" w14:textId="2D500C0B" w:rsidR="0040267D" w:rsidRPr="005F01F4" w:rsidRDefault="0040267D" w:rsidP="0040267D">
            <w:pPr>
              <w:jc w:val="center"/>
              <w:rPr>
                <w:b/>
                <w:szCs w:val="36"/>
              </w:rPr>
            </w:pPr>
            <w:r w:rsidRPr="005F01F4">
              <w:rPr>
                <w:b/>
                <w:szCs w:val="36"/>
              </w:rPr>
              <w:t xml:space="preserve">БЛОК 1: </w:t>
            </w:r>
            <w:r w:rsidR="007E140D" w:rsidRPr="005F01F4">
              <w:rPr>
                <w:b/>
                <w:szCs w:val="36"/>
              </w:rPr>
              <w:t xml:space="preserve"> </w:t>
            </w:r>
          </w:p>
          <w:p w14:paraId="1BC21EE2" w14:textId="77777777" w:rsidR="007E140D" w:rsidRPr="005F01F4" w:rsidRDefault="007E140D" w:rsidP="00FF4330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ТУКАЕВСКИЙ, ЕЛАБУЖСКИЙ   РАЙОНЫ, НАБЕРЕЖНЫЕ ЧЕЛНЫ</w:t>
            </w:r>
          </w:p>
          <w:p w14:paraId="012788AA" w14:textId="77777777" w:rsidR="007E140D" w:rsidRPr="005F01F4" w:rsidRDefault="007E140D" w:rsidP="005E4405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1 младшая группа  4 – 6 лет</w:t>
            </w:r>
          </w:p>
          <w:p w14:paraId="64B29CF3" w14:textId="77777777" w:rsidR="007E140D" w:rsidRPr="005F01F4" w:rsidRDefault="007E140D" w:rsidP="002F2F05">
            <w:pPr>
              <w:jc w:val="center"/>
              <w:rPr>
                <w:b/>
                <w:szCs w:val="22"/>
                <w:u w:val="single"/>
              </w:rPr>
            </w:pPr>
            <w:r w:rsidRPr="005F01F4">
              <w:rPr>
                <w:b/>
                <w:szCs w:val="22"/>
              </w:rPr>
              <w:t>КОЛЛЕКТИВЫ</w:t>
            </w:r>
          </w:p>
        </w:tc>
      </w:tr>
      <w:tr w:rsidR="00820B77" w:rsidRPr="005F01F4" w14:paraId="4056291D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2051AB30" w14:textId="77777777" w:rsidR="00820B77" w:rsidRPr="005F01F4" w:rsidRDefault="00820B77" w:rsidP="001D70BB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05439D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Студия танца «Колибри»</w:t>
            </w:r>
          </w:p>
          <w:p w14:paraId="287738F6" w14:textId="1A3B331D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группа Малинки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00D10804" w14:textId="5484509A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Студия танца «Колибри» город Елабуга</w:t>
            </w:r>
          </w:p>
        </w:tc>
        <w:tc>
          <w:tcPr>
            <w:tcW w:w="1701" w:type="dxa"/>
            <w:shd w:val="clear" w:color="auto" w:fill="auto"/>
          </w:tcPr>
          <w:p w14:paraId="7634E7C8" w14:textId="5D616332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Танец «Лето»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580D749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Гарифуллина</w:t>
            </w:r>
            <w:proofErr w:type="spellEnd"/>
          </w:p>
          <w:p w14:paraId="66ACD47F" w14:textId="7ACFDDDD" w:rsidR="00820B77" w:rsidRPr="005F01F4" w:rsidRDefault="00820B77" w:rsidP="008E1DD8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Линара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t>Фархатовна</w:t>
            </w:r>
            <w:proofErr w:type="spellEnd"/>
          </w:p>
        </w:tc>
        <w:tc>
          <w:tcPr>
            <w:tcW w:w="1702" w:type="dxa"/>
            <w:shd w:val="clear" w:color="auto" w:fill="auto"/>
          </w:tcPr>
          <w:p w14:paraId="1693D4C4" w14:textId="166C748F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080FE6C4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4740312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31A69298" w14:textId="3C73AA55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5E52AEE1" w14:textId="3C5A562C" w:rsidR="00820B77" w:rsidRPr="005F01F4" w:rsidRDefault="00820B77" w:rsidP="00604F2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50BC987" w14:textId="70A8A0E9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503F0713" w14:textId="1031FD10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1CFF453D" w14:textId="68C6105F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</w:tr>
      <w:tr w:rsidR="00820B77" w:rsidRPr="005F01F4" w14:paraId="608D80A1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6514AA1E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4CF3496" w14:textId="6BE8BE6B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ансамбль  танца «Радость»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7C2149B6" w14:textId="11461C7C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701" w:type="dxa"/>
            <w:shd w:val="clear" w:color="auto" w:fill="auto"/>
          </w:tcPr>
          <w:p w14:paraId="2415C88D" w14:textId="54B47E82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«Топ-топ»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72BB7F65" w14:textId="17873132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Бахтиярова</w:t>
            </w:r>
            <w:proofErr w:type="spellEnd"/>
            <w:r w:rsidRPr="005F01F4">
              <w:rPr>
                <w:sz w:val="20"/>
                <w:szCs w:val="20"/>
              </w:rPr>
              <w:t xml:space="preserve"> Гульнара </w:t>
            </w:r>
            <w:proofErr w:type="spellStart"/>
            <w:r w:rsidRPr="005F01F4">
              <w:rPr>
                <w:sz w:val="20"/>
                <w:szCs w:val="20"/>
              </w:rPr>
              <w:t>Исмаиловна</w:t>
            </w:r>
            <w:proofErr w:type="spellEnd"/>
          </w:p>
        </w:tc>
        <w:tc>
          <w:tcPr>
            <w:tcW w:w="1702" w:type="dxa"/>
            <w:shd w:val="clear" w:color="auto" w:fill="auto"/>
          </w:tcPr>
          <w:p w14:paraId="1E132C0C" w14:textId="5B9FD63C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63B35AC7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2F8C8A23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3D9C3EE6" w14:textId="1A5C1355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ансамбль  танца «Радость»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E25E3C2" w14:textId="161B8F46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701" w:type="dxa"/>
            <w:shd w:val="clear" w:color="auto" w:fill="auto"/>
          </w:tcPr>
          <w:p w14:paraId="7E9F5A05" w14:textId="4917AB46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«Часики»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24D7C22" w14:textId="488F45B0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Стельмахович</w:t>
            </w:r>
            <w:proofErr w:type="spellEnd"/>
            <w:r w:rsidRPr="005F01F4">
              <w:rPr>
                <w:sz w:val="20"/>
                <w:szCs w:val="20"/>
              </w:rPr>
              <w:t xml:space="preserve"> Юлия Валерьевна</w:t>
            </w:r>
          </w:p>
        </w:tc>
        <w:tc>
          <w:tcPr>
            <w:tcW w:w="1702" w:type="dxa"/>
            <w:shd w:val="clear" w:color="auto" w:fill="auto"/>
          </w:tcPr>
          <w:p w14:paraId="31A00A2E" w14:textId="57F1BBD5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09BAB0EC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72AE7CDA" w14:textId="77777777" w:rsidR="00820B77" w:rsidRPr="005F01F4" w:rsidRDefault="00820B77" w:rsidP="008A0808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05B77F7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Студия танца «Колибри»</w:t>
            </w:r>
          </w:p>
          <w:p w14:paraId="1E5F26BE" w14:textId="6BA0C4B4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группа «Пуговки»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35E1566" w14:textId="5208DE82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Студия танца «Колибри» город Елабуга</w:t>
            </w:r>
          </w:p>
        </w:tc>
        <w:tc>
          <w:tcPr>
            <w:tcW w:w="1701" w:type="dxa"/>
            <w:shd w:val="clear" w:color="auto" w:fill="auto"/>
          </w:tcPr>
          <w:p w14:paraId="26CD3A20" w14:textId="7C275B5D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«Балалайка»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2A3B98E5" w14:textId="066DCD87" w:rsidR="00820B77" w:rsidRPr="005F01F4" w:rsidRDefault="00820B77" w:rsidP="008E1DD8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Вахитова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t>Алия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t>Раилевна</w:t>
            </w:r>
            <w:proofErr w:type="spellEnd"/>
          </w:p>
        </w:tc>
        <w:tc>
          <w:tcPr>
            <w:tcW w:w="1702" w:type="dxa"/>
            <w:shd w:val="clear" w:color="auto" w:fill="auto"/>
          </w:tcPr>
          <w:p w14:paraId="4B6556AB" w14:textId="6FBFBA22" w:rsidR="00820B77" w:rsidRPr="005F01F4" w:rsidRDefault="00820B77" w:rsidP="008E1DD8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1644AFD1" w14:textId="77777777" w:rsidTr="00190AF6">
        <w:trPr>
          <w:gridAfter w:val="5"/>
          <w:wAfter w:w="11000" w:type="dxa"/>
          <w:trHeight w:val="383"/>
        </w:trPr>
        <w:tc>
          <w:tcPr>
            <w:tcW w:w="567" w:type="dxa"/>
            <w:shd w:val="clear" w:color="auto" w:fill="auto"/>
          </w:tcPr>
          <w:p w14:paraId="5A21F632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3EEB94C" w14:textId="5C533467" w:rsidR="00820B77" w:rsidRPr="005F01F4" w:rsidRDefault="00820B77" w:rsidP="000E7957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sz w:val="20"/>
                <w:szCs w:val="20"/>
              </w:rPr>
              <w:t>Студия танца «Каприз»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58479058" w14:textId="6166268E" w:rsidR="00820B77" w:rsidRPr="005F01F4" w:rsidRDefault="00820B77" w:rsidP="000E7957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sz w:val="20"/>
                <w:szCs w:val="20"/>
              </w:rPr>
              <w:t>г. Елабуга</w:t>
            </w:r>
          </w:p>
        </w:tc>
        <w:tc>
          <w:tcPr>
            <w:tcW w:w="1701" w:type="dxa"/>
            <w:shd w:val="clear" w:color="auto" w:fill="auto"/>
          </w:tcPr>
          <w:p w14:paraId="489ECCBF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 «Мы танцуем хип-хоп»</w:t>
            </w:r>
          </w:p>
          <w:p w14:paraId="4C7963D9" w14:textId="26E209CD" w:rsidR="00820B77" w:rsidRPr="005F01F4" w:rsidRDefault="00820B77" w:rsidP="00645C40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672B5FCF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Абдуллаева Лилия </w:t>
            </w:r>
            <w:proofErr w:type="spellStart"/>
            <w:r w:rsidRPr="005F01F4">
              <w:rPr>
                <w:sz w:val="20"/>
                <w:szCs w:val="20"/>
              </w:rPr>
              <w:t>Кутдусовна</w:t>
            </w:r>
            <w:proofErr w:type="spellEnd"/>
          </w:p>
          <w:p w14:paraId="67F85A8A" w14:textId="3D725B75" w:rsidR="00820B77" w:rsidRPr="005F01F4" w:rsidRDefault="00820B77" w:rsidP="000E7957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3DB650C0" w14:textId="24EA7FB0" w:rsidR="00820B77" w:rsidRPr="005F01F4" w:rsidRDefault="00820B77" w:rsidP="00645C40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6F43958B" w14:textId="77777777" w:rsidTr="005F01F4">
        <w:trPr>
          <w:gridAfter w:val="5"/>
          <w:wAfter w:w="11000" w:type="dxa"/>
          <w:trHeight w:val="90"/>
        </w:trPr>
        <w:tc>
          <w:tcPr>
            <w:tcW w:w="567" w:type="dxa"/>
            <w:shd w:val="clear" w:color="auto" w:fill="auto"/>
          </w:tcPr>
          <w:p w14:paraId="6419A523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46E1231B" w14:textId="06953043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460C9228" w14:textId="24693948" w:rsidR="00820B77" w:rsidRPr="005F01F4" w:rsidRDefault="00820B77" w:rsidP="00645C40">
            <w:pPr>
              <w:rPr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4FF014" w14:textId="73C748CF" w:rsidR="00820B77" w:rsidRPr="005F01F4" w:rsidRDefault="00820B77" w:rsidP="00645C40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25E41E88" w14:textId="3F411C3E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3B741482" w14:textId="3FE557DB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</w:tr>
      <w:tr w:rsidR="00820B77" w:rsidRPr="005F01F4" w14:paraId="18BD7E53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0ECCD8EE" w14:textId="77777777" w:rsidR="00820B77" w:rsidRPr="005F01F4" w:rsidRDefault="00820B77" w:rsidP="008A0808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3AAD76F" w14:textId="2719ABF6" w:rsidR="00820B77" w:rsidRPr="005F01F4" w:rsidRDefault="00820B77" w:rsidP="00F20FC2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"Калинка".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6D47687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г. Елабуга</w:t>
            </w:r>
          </w:p>
          <w:p w14:paraId="2C17A746" w14:textId="1EE6C9B2" w:rsidR="00820B77" w:rsidRPr="005F01F4" w:rsidRDefault="00820B77" w:rsidP="00F20F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78FC20" w14:textId="2AEF80C6" w:rsidR="00820B77" w:rsidRPr="005F01F4" w:rsidRDefault="00820B77" w:rsidP="00645C4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 «Раз котенок, два котенок»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66D2D59" w14:textId="65E9B88D" w:rsidR="00820B77" w:rsidRPr="005F01F4" w:rsidRDefault="00820B77" w:rsidP="00F20FC2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Педагог, Камышева Флера </w:t>
            </w:r>
            <w:proofErr w:type="spellStart"/>
            <w:r w:rsidRPr="005F01F4">
              <w:rPr>
                <w:sz w:val="20"/>
                <w:szCs w:val="20"/>
              </w:rPr>
              <w:t>Мирхатовна</w:t>
            </w:r>
            <w:proofErr w:type="spellEnd"/>
            <w:r w:rsidRPr="005F01F4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14:paraId="26D55A92" w14:textId="00B44ADD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10B4F1B3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38A3EFEC" w14:textId="77777777" w:rsidR="00820B77" w:rsidRPr="005F01F4" w:rsidRDefault="00820B77" w:rsidP="008A0808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12853432" w14:textId="1DBB31C3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Сводный хореографический коллектив «Радуга» Сборный состав</w:t>
            </w:r>
          </w:p>
          <w:p w14:paraId="04380C4D" w14:textId="1B300EF9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7-14 лет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70BA48F3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МБУДО «ЦВР» </w:t>
            </w:r>
          </w:p>
          <w:p w14:paraId="358D74F5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МБУ ДО «ДШИ»</w:t>
            </w:r>
          </w:p>
          <w:p w14:paraId="753C9819" w14:textId="0ECCBD63" w:rsidR="00820B77" w:rsidRPr="005F01F4" w:rsidRDefault="00820B77" w:rsidP="005B66BC">
            <w:pPr>
              <w:rPr>
                <w:sz w:val="18"/>
                <w:szCs w:val="20"/>
              </w:rPr>
            </w:pPr>
            <w:proofErr w:type="spellStart"/>
            <w:r w:rsidRPr="005F01F4">
              <w:rPr>
                <w:sz w:val="18"/>
                <w:szCs w:val="20"/>
              </w:rPr>
              <w:t>Тукаевского</w:t>
            </w:r>
            <w:proofErr w:type="spellEnd"/>
            <w:r w:rsidRPr="005F01F4">
              <w:rPr>
                <w:sz w:val="18"/>
                <w:szCs w:val="20"/>
              </w:rPr>
              <w:t xml:space="preserve"> муниципального района РТ</w:t>
            </w:r>
          </w:p>
        </w:tc>
        <w:tc>
          <w:tcPr>
            <w:tcW w:w="1701" w:type="dxa"/>
            <w:shd w:val="clear" w:color="auto" w:fill="auto"/>
          </w:tcPr>
          <w:p w14:paraId="1A8C7D23" w14:textId="56952A01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Народно-стилизованный танец «Птичий двор»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711BB5F1" w14:textId="5259E2DF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Иванова Екатерина Михайловна </w:t>
            </w:r>
          </w:p>
        </w:tc>
        <w:tc>
          <w:tcPr>
            <w:tcW w:w="1702" w:type="dxa"/>
            <w:shd w:val="clear" w:color="auto" w:fill="auto"/>
          </w:tcPr>
          <w:p w14:paraId="4F1FC427" w14:textId="27190519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6E8A6DD0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08A9183A" w14:textId="77777777" w:rsidR="00820B77" w:rsidRPr="005F01F4" w:rsidRDefault="00820B77" w:rsidP="008A0808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5A132563" w14:textId="55D51538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2B8E2946" w14:textId="6A9BF057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6B2243" w14:textId="7B602221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600E3689" w14:textId="320A34BD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1F2F2425" w14:textId="77777777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</w:tr>
      <w:tr w:rsidR="00820B77" w:rsidRPr="005F01F4" w14:paraId="0B60CADB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4FA3C49D" w14:textId="77777777" w:rsidR="00820B77" w:rsidRPr="005F01F4" w:rsidRDefault="00820B77" w:rsidP="009513FF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2 младшая группа  7 – 9 лет</w:t>
            </w:r>
          </w:p>
          <w:p w14:paraId="58BAA535" w14:textId="77777777" w:rsidR="00820B77" w:rsidRPr="005F01F4" w:rsidRDefault="00820B77" w:rsidP="009513FF">
            <w:pPr>
              <w:jc w:val="center"/>
              <w:rPr>
                <w:szCs w:val="20"/>
              </w:rPr>
            </w:pPr>
            <w:r w:rsidRPr="005F01F4">
              <w:rPr>
                <w:b/>
                <w:szCs w:val="22"/>
              </w:rPr>
              <w:t>СОЛО</w:t>
            </w:r>
          </w:p>
        </w:tc>
      </w:tr>
      <w:tr w:rsidR="00820B77" w:rsidRPr="005F01F4" w14:paraId="48E520C8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1B52FCEA" w14:textId="77777777" w:rsidR="00820B77" w:rsidRPr="005F01F4" w:rsidRDefault="00820B77" w:rsidP="008A0808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59BD702D" w14:textId="77777777" w:rsidR="00820B77" w:rsidRPr="005F01F4" w:rsidRDefault="00820B77" w:rsidP="003C627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Хайруллина </w:t>
            </w:r>
            <w:proofErr w:type="spellStart"/>
            <w:r w:rsidRPr="005F01F4">
              <w:rPr>
                <w:sz w:val="20"/>
                <w:szCs w:val="20"/>
              </w:rPr>
              <w:t>Ясмина</w:t>
            </w:r>
            <w:proofErr w:type="spellEnd"/>
          </w:p>
        </w:tc>
        <w:tc>
          <w:tcPr>
            <w:tcW w:w="2551" w:type="dxa"/>
            <w:gridSpan w:val="2"/>
            <w:shd w:val="clear" w:color="auto" w:fill="auto"/>
          </w:tcPr>
          <w:p w14:paraId="53856003" w14:textId="77777777" w:rsidR="00820B77" w:rsidRPr="005F01F4" w:rsidRDefault="00820B77" w:rsidP="003C627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«ДШИ»</w:t>
            </w:r>
          </w:p>
          <w:p w14:paraId="3EC141FC" w14:textId="77777777" w:rsidR="00820B77" w:rsidRPr="005F01F4" w:rsidRDefault="00820B77" w:rsidP="003C627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Тукаевского</w:t>
            </w:r>
            <w:proofErr w:type="spellEnd"/>
            <w:r w:rsidRPr="005F01F4">
              <w:rPr>
                <w:sz w:val="20"/>
                <w:szCs w:val="20"/>
              </w:rPr>
              <w:t xml:space="preserve"> муниципального района РТ</w:t>
            </w:r>
          </w:p>
        </w:tc>
        <w:tc>
          <w:tcPr>
            <w:tcW w:w="1701" w:type="dxa"/>
            <w:shd w:val="clear" w:color="auto" w:fill="auto"/>
          </w:tcPr>
          <w:p w14:paraId="7088C504" w14:textId="757CA097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 «</w:t>
            </w:r>
            <w:proofErr w:type="spellStart"/>
            <w:r w:rsidRPr="005F01F4">
              <w:rPr>
                <w:sz w:val="20"/>
                <w:szCs w:val="20"/>
              </w:rPr>
              <w:t>Лялечка</w:t>
            </w:r>
            <w:proofErr w:type="spellEnd"/>
            <w:r w:rsidRPr="005F01F4">
              <w:rPr>
                <w:sz w:val="20"/>
                <w:szCs w:val="20"/>
              </w:rPr>
              <w:t>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06A25C4" w14:textId="149A10A1" w:rsidR="00820B77" w:rsidRPr="005F01F4" w:rsidRDefault="00820B77" w:rsidP="003C627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Иванова Екатерина Михайловна </w:t>
            </w:r>
          </w:p>
        </w:tc>
        <w:tc>
          <w:tcPr>
            <w:tcW w:w="1702" w:type="dxa"/>
            <w:shd w:val="clear" w:color="auto" w:fill="auto"/>
          </w:tcPr>
          <w:p w14:paraId="4337A5EC" w14:textId="3EE4A831" w:rsidR="00820B77" w:rsidRPr="005F01F4" w:rsidRDefault="00820B77" w:rsidP="003C6276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22C2F5E7" w14:textId="77777777" w:rsidTr="00190AF6">
        <w:trPr>
          <w:trHeight w:val="435"/>
        </w:trPr>
        <w:tc>
          <w:tcPr>
            <w:tcW w:w="11009" w:type="dxa"/>
            <w:gridSpan w:val="9"/>
            <w:shd w:val="clear" w:color="auto" w:fill="auto"/>
          </w:tcPr>
          <w:p w14:paraId="19276E87" w14:textId="77777777" w:rsidR="00820B77" w:rsidRPr="005F01F4" w:rsidRDefault="00820B77" w:rsidP="00CD150F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lastRenderedPageBreak/>
              <w:t>2 младшая группа  7 – 9 лет</w:t>
            </w:r>
          </w:p>
          <w:p w14:paraId="18C7EAAA" w14:textId="77777777" w:rsidR="00820B77" w:rsidRPr="005F01F4" w:rsidRDefault="00820B77" w:rsidP="00CD150F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КОЛЛЕКТИВЫ</w:t>
            </w:r>
          </w:p>
        </w:tc>
        <w:tc>
          <w:tcPr>
            <w:tcW w:w="2200" w:type="dxa"/>
            <w:vAlign w:val="bottom"/>
          </w:tcPr>
          <w:p w14:paraId="48824962" w14:textId="77777777" w:rsidR="00820B77" w:rsidRPr="005F01F4" w:rsidRDefault="00820B77" w:rsidP="00CD150F">
            <w:pPr>
              <w:rPr>
                <w:rFonts w:ascii="Calibri" w:hAnsi="Calibri"/>
              </w:rPr>
            </w:pPr>
          </w:p>
        </w:tc>
        <w:tc>
          <w:tcPr>
            <w:tcW w:w="2200" w:type="dxa"/>
            <w:vAlign w:val="bottom"/>
          </w:tcPr>
          <w:p w14:paraId="49461555" w14:textId="77777777" w:rsidR="00820B77" w:rsidRPr="005F01F4" w:rsidRDefault="00820B77" w:rsidP="00CD150F">
            <w:pPr>
              <w:rPr>
                <w:rFonts w:ascii="Calibri" w:hAnsi="Calibri"/>
              </w:rPr>
            </w:pPr>
          </w:p>
        </w:tc>
        <w:tc>
          <w:tcPr>
            <w:tcW w:w="2200" w:type="dxa"/>
            <w:vAlign w:val="bottom"/>
          </w:tcPr>
          <w:p w14:paraId="20AD4AD4" w14:textId="77777777" w:rsidR="00820B77" w:rsidRPr="005F01F4" w:rsidRDefault="00820B77" w:rsidP="00CD150F">
            <w:pPr>
              <w:rPr>
                <w:rFonts w:ascii="Calibri" w:hAnsi="Calibri"/>
              </w:rPr>
            </w:pPr>
          </w:p>
        </w:tc>
        <w:tc>
          <w:tcPr>
            <w:tcW w:w="2200" w:type="dxa"/>
            <w:vAlign w:val="bottom"/>
          </w:tcPr>
          <w:p w14:paraId="331C5E8A" w14:textId="77777777" w:rsidR="00820B77" w:rsidRPr="005F01F4" w:rsidRDefault="00820B77" w:rsidP="00CD150F">
            <w:pPr>
              <w:rPr>
                <w:rFonts w:ascii="Calibri" w:hAnsi="Calibri"/>
              </w:rPr>
            </w:pPr>
          </w:p>
        </w:tc>
        <w:tc>
          <w:tcPr>
            <w:tcW w:w="2200" w:type="dxa"/>
            <w:vAlign w:val="bottom"/>
          </w:tcPr>
          <w:p w14:paraId="62639E76" w14:textId="77777777" w:rsidR="00820B77" w:rsidRPr="005F01F4" w:rsidRDefault="00820B77" w:rsidP="00CD150F">
            <w:pPr>
              <w:rPr>
                <w:rFonts w:ascii="Calibri" w:hAnsi="Calibri"/>
              </w:rPr>
            </w:pPr>
          </w:p>
        </w:tc>
      </w:tr>
      <w:tr w:rsidR="00820B77" w:rsidRPr="005F01F4" w14:paraId="3B54DAC9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ECEC8D9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DFC08B1" w14:textId="04643042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хореографический ансамбль «Земляничный дождь»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04A63809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РТ</w:t>
            </w:r>
          </w:p>
          <w:p w14:paraId="3963F10B" w14:textId="77C06245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 .Елабуга</w:t>
            </w:r>
          </w:p>
        </w:tc>
        <w:tc>
          <w:tcPr>
            <w:tcW w:w="1701" w:type="dxa"/>
            <w:shd w:val="clear" w:color="auto" w:fill="auto"/>
          </w:tcPr>
          <w:p w14:paraId="4A231261" w14:textId="14B20386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народно-стилизованный, «Калинка», 3:30 мин.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3E84F5D8" w14:textId="5822EBC4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Сагдеева Елена Николаевна</w:t>
            </w:r>
          </w:p>
        </w:tc>
        <w:tc>
          <w:tcPr>
            <w:tcW w:w="1702" w:type="dxa"/>
            <w:shd w:val="clear" w:color="auto" w:fill="auto"/>
          </w:tcPr>
          <w:p w14:paraId="0DD83ACF" w14:textId="2B19E2BD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1CAA22DC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15A24B7" w14:textId="77777777" w:rsidR="00820B77" w:rsidRPr="005F01F4" w:rsidRDefault="00820B77" w:rsidP="001D70BB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3A3F5633" w14:textId="118D6960" w:rsidR="00820B77" w:rsidRPr="005F01F4" w:rsidRDefault="00820B77" w:rsidP="00476AA1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«Задумка»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7F5456C5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РТ</w:t>
            </w:r>
          </w:p>
          <w:p w14:paraId="2ADAB493" w14:textId="6191B109" w:rsidR="00820B77" w:rsidRPr="005F01F4" w:rsidRDefault="00820B77" w:rsidP="00645C4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Город Елабуга</w:t>
            </w:r>
          </w:p>
        </w:tc>
        <w:tc>
          <w:tcPr>
            <w:tcW w:w="1701" w:type="dxa"/>
            <w:shd w:val="clear" w:color="auto" w:fill="auto"/>
          </w:tcPr>
          <w:p w14:paraId="470A2AC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</w:t>
            </w:r>
          </w:p>
          <w:p w14:paraId="0C2AD40E" w14:textId="6C170DA5" w:rsidR="00820B77" w:rsidRPr="005F01F4" w:rsidRDefault="00820B77" w:rsidP="00645C4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«От винта»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0ED5C36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Косинцева</w:t>
            </w:r>
            <w:proofErr w:type="spellEnd"/>
            <w:r w:rsidRPr="005F01F4">
              <w:rPr>
                <w:sz w:val="20"/>
                <w:szCs w:val="20"/>
              </w:rPr>
              <w:t xml:space="preserve"> Алеся Геннадьевна</w:t>
            </w:r>
          </w:p>
          <w:p w14:paraId="781A6B10" w14:textId="4EBB9F29" w:rsidR="00820B77" w:rsidRPr="005F01F4" w:rsidRDefault="00820B77" w:rsidP="00476AA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58A3BD83" w14:textId="0D7FD0DD" w:rsidR="00820B77" w:rsidRPr="005F01F4" w:rsidRDefault="00820B77" w:rsidP="00476AA1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61D9ED0B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6080459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3C9BAD8A" w14:textId="19B7C98E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"Калинка".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3B5D4D7E" w14:textId="58CE5DD2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г. Елабуга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7A61FB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детский танец Микки </w:t>
            </w:r>
            <w:proofErr w:type="spellStart"/>
            <w:r w:rsidRPr="005F01F4">
              <w:rPr>
                <w:sz w:val="20"/>
                <w:szCs w:val="20"/>
              </w:rPr>
              <w:t>дансе</w:t>
            </w:r>
            <w:proofErr w:type="spellEnd"/>
            <w:r w:rsidRPr="005F01F4">
              <w:rPr>
                <w:sz w:val="20"/>
                <w:szCs w:val="20"/>
              </w:rPr>
              <w:t>.</w:t>
            </w:r>
          </w:p>
          <w:p w14:paraId="0572A3C2" w14:textId="7FF224CA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1A00F9CF" w14:textId="7D028F13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Педагог, Камышева Флера </w:t>
            </w:r>
            <w:proofErr w:type="spellStart"/>
            <w:r w:rsidRPr="005F01F4">
              <w:rPr>
                <w:sz w:val="20"/>
                <w:szCs w:val="20"/>
              </w:rPr>
              <w:t>Мирхатовна</w:t>
            </w:r>
            <w:proofErr w:type="spellEnd"/>
            <w:r w:rsidRPr="005F01F4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14:paraId="327C33BF" w14:textId="75FFF8C2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770AD34A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1E3B9382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E969566" w14:textId="0A909C95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Народный молодежный танцевальный коллектив «</w:t>
            </w:r>
            <w:proofErr w:type="spellStart"/>
            <w:r w:rsidRPr="005F01F4">
              <w:rPr>
                <w:sz w:val="20"/>
                <w:szCs w:val="20"/>
              </w:rPr>
              <w:t>Айс</w:t>
            </w:r>
            <w:proofErr w:type="spellEnd"/>
            <w:r w:rsidRPr="005F01F4">
              <w:rPr>
                <w:sz w:val="20"/>
                <w:szCs w:val="20"/>
              </w:rPr>
              <w:t>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1EE6C95" w14:textId="1F80D1BF" w:rsidR="00820B77" w:rsidRPr="005F01F4" w:rsidRDefault="00820B77" w:rsidP="000E7957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Тукаевский</w:t>
            </w:r>
            <w:proofErr w:type="spellEnd"/>
            <w:r w:rsidRPr="005F01F4">
              <w:rPr>
                <w:sz w:val="20"/>
                <w:szCs w:val="20"/>
              </w:rPr>
              <w:t xml:space="preserve"> р-н, </w:t>
            </w:r>
            <w:proofErr w:type="spellStart"/>
            <w:r w:rsidRPr="005F01F4">
              <w:rPr>
                <w:sz w:val="20"/>
                <w:szCs w:val="20"/>
              </w:rPr>
              <w:t>Бетькинский</w:t>
            </w:r>
            <w:proofErr w:type="spellEnd"/>
            <w:r w:rsidRPr="005F01F4"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1701" w:type="dxa"/>
            <w:shd w:val="clear" w:color="auto" w:fill="auto"/>
          </w:tcPr>
          <w:p w14:paraId="6A43470B" w14:textId="62FE59BD" w:rsidR="00820B77" w:rsidRPr="005F01F4" w:rsidRDefault="00820B77" w:rsidP="005B66BC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 «Калинка»,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051C9F74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Савельева Анастасия Алексеевна</w:t>
            </w:r>
          </w:p>
          <w:p w14:paraId="320968F5" w14:textId="6637C8BB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299C94F2" w14:textId="7738EB1F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820B77" w:rsidRPr="005F01F4" w14:paraId="3AE85AF5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7558B3BE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6F47595" w14:textId="25E4F2B1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«Улыбка»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B4FD52E" w14:textId="21211166" w:rsidR="00820B77" w:rsidRPr="005F01F4" w:rsidRDefault="00820B77" w:rsidP="000F58FA">
            <w:pPr>
              <w:rPr>
                <w:sz w:val="18"/>
                <w:szCs w:val="20"/>
              </w:rPr>
            </w:pPr>
            <w:r w:rsidRPr="005F01F4">
              <w:rPr>
                <w:sz w:val="20"/>
                <w:szCs w:val="20"/>
              </w:rPr>
              <w:t>МБУ ДО «Центр эстетического воспитания детей» ЕМР РТ</w:t>
            </w:r>
          </w:p>
        </w:tc>
        <w:tc>
          <w:tcPr>
            <w:tcW w:w="1701" w:type="dxa"/>
            <w:shd w:val="clear" w:color="auto" w:fill="auto"/>
          </w:tcPr>
          <w:p w14:paraId="3770957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</w:t>
            </w:r>
          </w:p>
          <w:p w14:paraId="5EE0F9D4" w14:textId="7523D677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«Белые медведи»,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77DD2DDA" w14:textId="331D0AC9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Панова Гульназ </w:t>
            </w:r>
            <w:proofErr w:type="spellStart"/>
            <w:r w:rsidRPr="005F01F4">
              <w:rPr>
                <w:sz w:val="20"/>
                <w:szCs w:val="20"/>
              </w:rPr>
              <w:t>Назировна</w:t>
            </w:r>
            <w:proofErr w:type="spellEnd"/>
            <w:r w:rsidRPr="005F01F4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702" w:type="dxa"/>
            <w:shd w:val="clear" w:color="auto" w:fill="auto"/>
          </w:tcPr>
          <w:p w14:paraId="7B34FD5A" w14:textId="12C3DF21" w:rsidR="00820B77" w:rsidRPr="005F01F4" w:rsidRDefault="00820B77" w:rsidP="00B118F5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820B77" w:rsidRPr="005F01F4" w14:paraId="3D378883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7EF64D2E" w14:textId="77777777" w:rsidR="00820B77" w:rsidRPr="005F01F4" w:rsidRDefault="00820B77" w:rsidP="00106C5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49FBD84B" w14:textId="0FCAE71E" w:rsidR="00820B77" w:rsidRPr="005F01F4" w:rsidRDefault="00820B77" w:rsidP="005A42BB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хореографический ансамбль «Земляничный дождь»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0BF6A2A7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РТ</w:t>
            </w:r>
          </w:p>
          <w:p w14:paraId="346085CD" w14:textId="0FCA86A9" w:rsidR="00820B77" w:rsidRPr="005F01F4" w:rsidRDefault="00820B77" w:rsidP="005A42BB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 .Елабуга</w:t>
            </w:r>
          </w:p>
        </w:tc>
        <w:tc>
          <w:tcPr>
            <w:tcW w:w="1701" w:type="dxa"/>
            <w:shd w:val="clear" w:color="auto" w:fill="auto"/>
          </w:tcPr>
          <w:p w14:paraId="75F9E1F6" w14:textId="025ABA9C" w:rsidR="00820B77" w:rsidRPr="005F01F4" w:rsidRDefault="00820B77" w:rsidP="005A42BB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эстрадный танец, «Деревенские каникулы»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0E5E8811" w14:textId="6189A9F2" w:rsidR="00820B77" w:rsidRPr="005F01F4" w:rsidRDefault="00820B77" w:rsidP="005A42BB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Сагдеева Елена Николаевна</w:t>
            </w:r>
          </w:p>
        </w:tc>
        <w:tc>
          <w:tcPr>
            <w:tcW w:w="1702" w:type="dxa"/>
            <w:shd w:val="clear" w:color="auto" w:fill="auto"/>
          </w:tcPr>
          <w:p w14:paraId="5B96A4A7" w14:textId="4739317D" w:rsidR="00820B77" w:rsidRPr="005F01F4" w:rsidRDefault="00820B77" w:rsidP="00B118F5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820B77" w:rsidRPr="005F01F4" w14:paraId="6B05B847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167CEE5F" w14:textId="77777777" w:rsidR="00820B77" w:rsidRPr="005F01F4" w:rsidRDefault="00820B77" w:rsidP="00251F63">
            <w:pPr>
              <w:widowControl w:val="0"/>
              <w:tabs>
                <w:tab w:val="left" w:pos="498"/>
              </w:tabs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КОЛЛЕКТИВЫ</w:t>
            </w:r>
          </w:p>
          <w:p w14:paraId="51D171C0" w14:textId="77777777" w:rsidR="00820B77" w:rsidRPr="005F01F4" w:rsidRDefault="00820B77" w:rsidP="00251F63">
            <w:pPr>
              <w:jc w:val="center"/>
              <w:rPr>
                <w:sz w:val="20"/>
                <w:szCs w:val="20"/>
              </w:rPr>
            </w:pPr>
            <w:r w:rsidRPr="005F01F4">
              <w:rPr>
                <w:b/>
                <w:szCs w:val="22"/>
              </w:rPr>
              <w:t>Средняя группа     10-12 лет</w:t>
            </w:r>
          </w:p>
        </w:tc>
      </w:tr>
      <w:tr w:rsidR="00820B77" w:rsidRPr="005F01F4" w14:paraId="2BC1EEE6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557B5A5A" w14:textId="77777777" w:rsidR="00820B77" w:rsidRPr="005F01F4" w:rsidRDefault="00820B77" w:rsidP="000F58FA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78461186" w14:textId="4BA53E84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«Улыбка»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331B31EC" w14:textId="76C801E0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«Центр эстетического воспитания детей» ЕМР РТ</w:t>
            </w:r>
          </w:p>
        </w:tc>
        <w:tc>
          <w:tcPr>
            <w:tcW w:w="1701" w:type="dxa"/>
            <w:shd w:val="clear" w:color="auto" w:fill="auto"/>
          </w:tcPr>
          <w:p w14:paraId="0F36F711" w14:textId="3EC282DA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современный танец</w:t>
            </w:r>
          </w:p>
          <w:p w14:paraId="66ECC659" w14:textId="4AB10C56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«Танцевальный рейс»,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24822D9C" w14:textId="65E1F27B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Панова Гульназ </w:t>
            </w:r>
            <w:proofErr w:type="spellStart"/>
            <w:r w:rsidRPr="005F01F4">
              <w:rPr>
                <w:sz w:val="20"/>
                <w:szCs w:val="20"/>
              </w:rPr>
              <w:t>Назировна</w:t>
            </w:r>
            <w:proofErr w:type="spellEnd"/>
            <w:r w:rsidRPr="005F01F4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702" w:type="dxa"/>
            <w:shd w:val="clear" w:color="auto" w:fill="auto"/>
          </w:tcPr>
          <w:p w14:paraId="311C7504" w14:textId="3B3AC0EE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38352459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9F6BC3B" w14:textId="77777777" w:rsidR="00820B77" w:rsidRPr="005F01F4" w:rsidRDefault="00820B77" w:rsidP="00272301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199FF2A3" w14:textId="06A75703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ансамбль  танца «Радость»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82C0A78" w14:textId="0D8B079D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701" w:type="dxa"/>
            <w:shd w:val="clear" w:color="auto" w:fill="auto"/>
          </w:tcPr>
          <w:p w14:paraId="3C9A5A5C" w14:textId="57F0FBFC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Татарский лирический танец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0889612E" w14:textId="78EE1171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  <w:r w:rsidRPr="005F01F4">
              <w:rPr>
                <w:sz w:val="14"/>
                <w:szCs w:val="20"/>
              </w:rPr>
              <w:t xml:space="preserve">Руководитель </w:t>
            </w:r>
            <w:proofErr w:type="spellStart"/>
            <w:r w:rsidRPr="005F01F4">
              <w:rPr>
                <w:sz w:val="14"/>
                <w:szCs w:val="20"/>
              </w:rPr>
              <w:t>Бахтиярова</w:t>
            </w:r>
            <w:proofErr w:type="spellEnd"/>
            <w:r w:rsidRPr="005F01F4">
              <w:rPr>
                <w:sz w:val="14"/>
                <w:szCs w:val="20"/>
              </w:rPr>
              <w:t xml:space="preserve"> Гульнара </w:t>
            </w:r>
            <w:proofErr w:type="spellStart"/>
            <w:r w:rsidRPr="005F01F4">
              <w:rPr>
                <w:sz w:val="14"/>
                <w:szCs w:val="20"/>
              </w:rPr>
              <w:t>Исмаиловна</w:t>
            </w:r>
            <w:proofErr w:type="spellEnd"/>
            <w:r w:rsidRPr="005F01F4">
              <w:rPr>
                <w:sz w:val="14"/>
                <w:szCs w:val="20"/>
              </w:rPr>
              <w:t xml:space="preserve">  Педагог по народному танцу </w:t>
            </w:r>
            <w:proofErr w:type="spellStart"/>
            <w:r w:rsidRPr="005F01F4">
              <w:rPr>
                <w:sz w:val="14"/>
                <w:szCs w:val="20"/>
              </w:rPr>
              <w:t>Стельмахович</w:t>
            </w:r>
            <w:proofErr w:type="spellEnd"/>
            <w:r w:rsidRPr="005F01F4">
              <w:rPr>
                <w:sz w:val="14"/>
                <w:szCs w:val="20"/>
              </w:rPr>
              <w:t xml:space="preserve"> Юлия Валерьевна Педагог по классическому танцу </w:t>
            </w:r>
            <w:proofErr w:type="spellStart"/>
            <w:r w:rsidRPr="005F01F4">
              <w:rPr>
                <w:sz w:val="14"/>
                <w:szCs w:val="20"/>
              </w:rPr>
              <w:t>Бахтиярова</w:t>
            </w:r>
            <w:proofErr w:type="spellEnd"/>
            <w:r w:rsidRPr="005F01F4">
              <w:rPr>
                <w:sz w:val="14"/>
                <w:szCs w:val="20"/>
              </w:rPr>
              <w:t xml:space="preserve"> </w:t>
            </w:r>
            <w:proofErr w:type="spellStart"/>
            <w:r w:rsidRPr="005F01F4">
              <w:rPr>
                <w:sz w:val="14"/>
                <w:szCs w:val="20"/>
              </w:rPr>
              <w:t>Гюльнара</w:t>
            </w:r>
            <w:proofErr w:type="spellEnd"/>
            <w:r w:rsidRPr="005F01F4">
              <w:rPr>
                <w:sz w:val="14"/>
                <w:szCs w:val="20"/>
              </w:rPr>
              <w:t xml:space="preserve"> </w:t>
            </w:r>
            <w:proofErr w:type="spellStart"/>
            <w:r w:rsidRPr="005F01F4">
              <w:rPr>
                <w:sz w:val="14"/>
                <w:szCs w:val="20"/>
              </w:rPr>
              <w:t>Исмаиловна</w:t>
            </w:r>
            <w:proofErr w:type="spellEnd"/>
            <w:r w:rsidRPr="005F01F4">
              <w:rPr>
                <w:sz w:val="14"/>
                <w:szCs w:val="20"/>
              </w:rPr>
              <w:t xml:space="preserve">  Кон-р </w:t>
            </w:r>
            <w:proofErr w:type="spellStart"/>
            <w:r w:rsidRPr="005F01F4">
              <w:rPr>
                <w:sz w:val="14"/>
                <w:szCs w:val="20"/>
              </w:rPr>
              <w:t>Николадкин</w:t>
            </w:r>
            <w:proofErr w:type="spellEnd"/>
            <w:r w:rsidRPr="005F01F4">
              <w:rPr>
                <w:sz w:val="14"/>
                <w:szCs w:val="20"/>
              </w:rPr>
              <w:t xml:space="preserve"> Владимир </w:t>
            </w:r>
            <w:proofErr w:type="spellStart"/>
            <w:r w:rsidRPr="005F01F4">
              <w:rPr>
                <w:sz w:val="14"/>
                <w:szCs w:val="20"/>
              </w:rPr>
              <w:t>Генадьевич</w:t>
            </w:r>
            <w:proofErr w:type="spellEnd"/>
            <w:r w:rsidRPr="005F01F4">
              <w:rPr>
                <w:sz w:val="14"/>
                <w:szCs w:val="20"/>
              </w:rPr>
              <w:t xml:space="preserve">, </w:t>
            </w:r>
            <w:proofErr w:type="spellStart"/>
            <w:r w:rsidRPr="005F01F4">
              <w:rPr>
                <w:sz w:val="14"/>
                <w:szCs w:val="20"/>
              </w:rPr>
              <w:t>Брыкова</w:t>
            </w:r>
            <w:proofErr w:type="spellEnd"/>
            <w:r w:rsidRPr="005F01F4">
              <w:rPr>
                <w:sz w:val="14"/>
                <w:szCs w:val="20"/>
              </w:rPr>
              <w:t xml:space="preserve"> Любовь Сергеевна</w:t>
            </w:r>
          </w:p>
        </w:tc>
        <w:tc>
          <w:tcPr>
            <w:tcW w:w="1702" w:type="dxa"/>
            <w:shd w:val="clear" w:color="auto" w:fill="auto"/>
          </w:tcPr>
          <w:p w14:paraId="0D2AA629" w14:textId="39E1AB4C" w:rsidR="00820B77" w:rsidRPr="005F01F4" w:rsidRDefault="00820B77" w:rsidP="000231D7">
            <w:pPr>
              <w:rPr>
                <w:color w:val="000000"/>
                <w:sz w:val="16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3DC3CF7E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69C03FAC" w14:textId="77777777" w:rsidR="00820B77" w:rsidRPr="005F01F4" w:rsidRDefault="00820B77" w:rsidP="00251F6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03BA093C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Детский </w:t>
            </w:r>
          </w:p>
          <w:p w14:paraId="1300F6E0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хореографический </w:t>
            </w:r>
          </w:p>
          <w:p w14:paraId="270BAC12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коллектив</w:t>
            </w:r>
          </w:p>
          <w:p w14:paraId="7F87307A" w14:textId="05D4E6F7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"Карамель"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005BB35B" w14:textId="37FA42CD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МБУ ДО "Центр эстетического воспитания детей" ЕМР РТ, </w:t>
            </w:r>
            <w:proofErr w:type="spellStart"/>
            <w:r w:rsidRPr="005F01F4">
              <w:rPr>
                <w:sz w:val="20"/>
                <w:szCs w:val="20"/>
              </w:rPr>
              <w:t>г.Елабуга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6816288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Эстрадный танец</w:t>
            </w:r>
          </w:p>
          <w:p w14:paraId="6618915F" w14:textId="1296D052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"Весна приходит в феврале"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6F7C8A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Руководитель: Тураева Елена Михайловна</w:t>
            </w:r>
          </w:p>
          <w:p w14:paraId="578DCA65" w14:textId="2ADA894A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Педагог: </w:t>
            </w:r>
            <w:proofErr w:type="spellStart"/>
            <w:r w:rsidRPr="005F01F4">
              <w:rPr>
                <w:sz w:val="20"/>
                <w:szCs w:val="20"/>
              </w:rPr>
              <w:t>Войницкая</w:t>
            </w:r>
            <w:proofErr w:type="spellEnd"/>
            <w:r w:rsidRPr="005F01F4">
              <w:rPr>
                <w:sz w:val="20"/>
                <w:szCs w:val="20"/>
              </w:rPr>
              <w:t xml:space="preserve"> Александра Сергеевна</w:t>
            </w:r>
          </w:p>
        </w:tc>
        <w:tc>
          <w:tcPr>
            <w:tcW w:w="1702" w:type="dxa"/>
            <w:shd w:val="clear" w:color="auto" w:fill="auto"/>
          </w:tcPr>
          <w:p w14:paraId="3D5D4243" w14:textId="0AD12A14" w:rsidR="00820B77" w:rsidRPr="005F01F4" w:rsidRDefault="00820B77" w:rsidP="00B118F5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820B77" w:rsidRPr="005F01F4" w14:paraId="2177345D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1BFBF5BC" w14:textId="77777777" w:rsidR="00820B77" w:rsidRPr="005F01F4" w:rsidRDefault="00820B77" w:rsidP="00251F6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2C0EE26C" w14:textId="3C435C52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«Улыбка»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52111AC1" w14:textId="5EC09FBA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«Центр эстетического воспитания детей» ЕМР РТ</w:t>
            </w:r>
          </w:p>
        </w:tc>
        <w:tc>
          <w:tcPr>
            <w:tcW w:w="1701" w:type="dxa"/>
            <w:shd w:val="clear" w:color="auto" w:fill="auto"/>
          </w:tcPr>
          <w:p w14:paraId="42BAFA4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Народно-стилизованный</w:t>
            </w:r>
          </w:p>
          <w:p w14:paraId="25D333EE" w14:textId="1A1FADA4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</w:t>
            </w:r>
            <w:proofErr w:type="spellStart"/>
            <w:r w:rsidRPr="005F01F4">
              <w:rPr>
                <w:sz w:val="20"/>
                <w:szCs w:val="20"/>
              </w:rPr>
              <w:t>Шома</w:t>
            </w:r>
            <w:proofErr w:type="spellEnd"/>
            <w:r w:rsidRPr="005F01F4">
              <w:rPr>
                <w:sz w:val="20"/>
                <w:szCs w:val="20"/>
              </w:rPr>
              <w:t xml:space="preserve"> бас»,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5996F3FE" w14:textId="30023C3F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Панова Гульназ </w:t>
            </w:r>
            <w:proofErr w:type="spellStart"/>
            <w:r w:rsidRPr="005F01F4">
              <w:rPr>
                <w:sz w:val="20"/>
                <w:szCs w:val="20"/>
              </w:rPr>
              <w:t>Назировна</w:t>
            </w:r>
            <w:proofErr w:type="spellEnd"/>
            <w:r w:rsidRPr="005F01F4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702" w:type="dxa"/>
            <w:shd w:val="clear" w:color="auto" w:fill="auto"/>
          </w:tcPr>
          <w:p w14:paraId="0F1B32C4" w14:textId="2E545A5B" w:rsidR="00820B77" w:rsidRPr="005F01F4" w:rsidRDefault="00820B77" w:rsidP="00B266B1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02644D50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75209F3C" w14:textId="77777777" w:rsidR="00820B77" w:rsidRPr="005F01F4" w:rsidRDefault="00820B77" w:rsidP="00251F6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7F89BDA0" w14:textId="44A93A1D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«Задумка»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B183854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РТ</w:t>
            </w:r>
          </w:p>
          <w:p w14:paraId="491F389C" w14:textId="0B35A597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Город Елабуга</w:t>
            </w:r>
          </w:p>
        </w:tc>
        <w:tc>
          <w:tcPr>
            <w:tcW w:w="1701" w:type="dxa"/>
            <w:shd w:val="clear" w:color="auto" w:fill="auto"/>
          </w:tcPr>
          <w:p w14:paraId="3B3F1E0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Современный танец</w:t>
            </w:r>
          </w:p>
          <w:p w14:paraId="1E33DE28" w14:textId="111FF8C1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«Веселая переменка»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5E3C246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Косинцева</w:t>
            </w:r>
            <w:proofErr w:type="spellEnd"/>
            <w:r w:rsidRPr="005F01F4">
              <w:rPr>
                <w:sz w:val="20"/>
                <w:szCs w:val="20"/>
              </w:rPr>
              <w:t xml:space="preserve"> Алеся Геннадьевна</w:t>
            </w:r>
          </w:p>
          <w:p w14:paraId="5F9A6014" w14:textId="60CE1D05" w:rsidR="00820B77" w:rsidRPr="005F01F4" w:rsidRDefault="00820B77" w:rsidP="009F7F98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782018CC" w14:textId="40DF189B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5C8A4B15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083C7476" w14:textId="77777777" w:rsidR="00820B77" w:rsidRPr="005F01F4" w:rsidRDefault="00820B77" w:rsidP="00251F6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124C9914" w14:textId="2F843E93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ансамбль  танца «Радость»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F994F50" w14:textId="53B4AA5F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701" w:type="dxa"/>
            <w:shd w:val="clear" w:color="auto" w:fill="auto"/>
          </w:tcPr>
          <w:p w14:paraId="578468A2" w14:textId="6AC73866" w:rsidR="00820B77" w:rsidRPr="005F01F4" w:rsidRDefault="00820B77" w:rsidP="00251F63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«Ненецкий»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44D4E44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Руководитель </w:t>
            </w:r>
            <w:proofErr w:type="spellStart"/>
            <w:r w:rsidRPr="005F01F4">
              <w:rPr>
                <w:sz w:val="18"/>
                <w:szCs w:val="20"/>
              </w:rPr>
              <w:t>Бахтиярова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Гюльнара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Исмаиловна</w:t>
            </w:r>
            <w:proofErr w:type="spellEnd"/>
            <w:r w:rsidRPr="005F01F4">
              <w:rPr>
                <w:sz w:val="18"/>
                <w:szCs w:val="20"/>
              </w:rPr>
              <w:t xml:space="preserve">  Педагог по народному танцу </w:t>
            </w:r>
            <w:proofErr w:type="spellStart"/>
            <w:r w:rsidRPr="005F01F4">
              <w:rPr>
                <w:sz w:val="18"/>
                <w:szCs w:val="20"/>
              </w:rPr>
              <w:t>Стельмахович</w:t>
            </w:r>
            <w:proofErr w:type="spellEnd"/>
            <w:r w:rsidRPr="005F01F4">
              <w:rPr>
                <w:sz w:val="18"/>
                <w:szCs w:val="20"/>
              </w:rPr>
              <w:t xml:space="preserve"> Юлия Валерьевна  Педагог по классическому танцу </w:t>
            </w:r>
          </w:p>
          <w:p w14:paraId="0DAEEE04" w14:textId="64C05D8B" w:rsidR="00820B77" w:rsidRPr="005F01F4" w:rsidRDefault="00820B77" w:rsidP="00251F63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18"/>
                <w:szCs w:val="20"/>
              </w:rPr>
              <w:t>Бахтиярова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Гюльнара</w:t>
            </w:r>
            <w:proofErr w:type="spellEnd"/>
            <w:r w:rsidRPr="005F01F4">
              <w:rPr>
                <w:sz w:val="18"/>
                <w:szCs w:val="20"/>
              </w:rPr>
              <w:t xml:space="preserve"> И </w:t>
            </w:r>
            <w:proofErr w:type="spellStart"/>
            <w:r w:rsidRPr="005F01F4">
              <w:rPr>
                <w:sz w:val="18"/>
                <w:szCs w:val="20"/>
              </w:rPr>
              <w:t>смаиловна</w:t>
            </w:r>
            <w:proofErr w:type="spellEnd"/>
            <w:r w:rsidRPr="005F01F4">
              <w:rPr>
                <w:sz w:val="18"/>
                <w:szCs w:val="20"/>
              </w:rPr>
              <w:t xml:space="preserve"> Кон-р </w:t>
            </w:r>
            <w:proofErr w:type="spellStart"/>
            <w:r w:rsidRPr="005F01F4">
              <w:rPr>
                <w:sz w:val="18"/>
                <w:szCs w:val="20"/>
              </w:rPr>
              <w:t>Брыкова</w:t>
            </w:r>
            <w:proofErr w:type="spellEnd"/>
            <w:r w:rsidRPr="005F01F4">
              <w:rPr>
                <w:sz w:val="18"/>
                <w:szCs w:val="20"/>
              </w:rPr>
              <w:t xml:space="preserve"> Любовь Сергеевна </w:t>
            </w:r>
          </w:p>
        </w:tc>
        <w:tc>
          <w:tcPr>
            <w:tcW w:w="1702" w:type="dxa"/>
            <w:shd w:val="clear" w:color="auto" w:fill="auto"/>
          </w:tcPr>
          <w:p w14:paraId="0AEDB6CB" w14:textId="68005A4E" w:rsidR="00820B77" w:rsidRPr="005F01F4" w:rsidRDefault="00820B77" w:rsidP="00820B77">
            <w:pPr>
              <w:rPr>
                <w:color w:val="000000"/>
                <w:sz w:val="16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027EA86F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5CF6ABA3" w14:textId="77777777" w:rsidR="00820B77" w:rsidRPr="005F01F4" w:rsidRDefault="00820B77" w:rsidP="00251F63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7E23612F" w14:textId="0898D178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ансамбль  танца «Радость»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E54382B" w14:textId="074F6F7F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МАУДО «Городской дворец творчества детей и молодежи №1»</w:t>
            </w:r>
          </w:p>
        </w:tc>
        <w:tc>
          <w:tcPr>
            <w:tcW w:w="1701" w:type="dxa"/>
            <w:shd w:val="clear" w:color="auto" w:fill="auto"/>
          </w:tcPr>
          <w:p w14:paraId="6FFB9944" w14:textId="5DA79B40" w:rsidR="00820B77" w:rsidRPr="005F01F4" w:rsidRDefault="00820B77" w:rsidP="00461CF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«Ирландский танец»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7BDB6D61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Руководитель </w:t>
            </w:r>
            <w:proofErr w:type="spellStart"/>
            <w:r w:rsidRPr="005F01F4">
              <w:rPr>
                <w:sz w:val="18"/>
                <w:szCs w:val="20"/>
              </w:rPr>
              <w:t>Бахтиярова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Гюльнара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Исмаиловна</w:t>
            </w:r>
            <w:proofErr w:type="spellEnd"/>
            <w:r w:rsidRPr="005F01F4">
              <w:rPr>
                <w:sz w:val="18"/>
                <w:szCs w:val="20"/>
              </w:rPr>
              <w:t xml:space="preserve"> Педагог по народному танцу </w:t>
            </w:r>
            <w:proofErr w:type="spellStart"/>
            <w:r w:rsidRPr="005F01F4">
              <w:rPr>
                <w:sz w:val="18"/>
                <w:szCs w:val="20"/>
              </w:rPr>
              <w:t>Стельмахович</w:t>
            </w:r>
            <w:proofErr w:type="spellEnd"/>
            <w:r w:rsidRPr="005F01F4">
              <w:rPr>
                <w:sz w:val="18"/>
                <w:szCs w:val="20"/>
              </w:rPr>
              <w:t xml:space="preserve"> Юлия Валерьевна Педагог по классическому танцу </w:t>
            </w:r>
          </w:p>
          <w:p w14:paraId="2233C921" w14:textId="2C002E35" w:rsidR="00820B77" w:rsidRPr="005F01F4" w:rsidRDefault="00820B77" w:rsidP="00461CFF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18"/>
                <w:szCs w:val="20"/>
              </w:rPr>
              <w:t>Бахтиярова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Гюльнара</w:t>
            </w:r>
            <w:proofErr w:type="spellEnd"/>
            <w:r w:rsidRPr="005F01F4">
              <w:rPr>
                <w:sz w:val="18"/>
                <w:szCs w:val="20"/>
              </w:rPr>
              <w:t xml:space="preserve"> И </w:t>
            </w:r>
            <w:proofErr w:type="spellStart"/>
            <w:r w:rsidRPr="005F01F4">
              <w:rPr>
                <w:sz w:val="18"/>
                <w:szCs w:val="20"/>
              </w:rPr>
              <w:t>смаиловна</w:t>
            </w:r>
            <w:proofErr w:type="spellEnd"/>
            <w:r w:rsidRPr="005F01F4">
              <w:rPr>
                <w:sz w:val="18"/>
                <w:szCs w:val="20"/>
              </w:rPr>
              <w:t xml:space="preserve">  Кон-р </w:t>
            </w:r>
            <w:proofErr w:type="spellStart"/>
            <w:r w:rsidRPr="005F01F4">
              <w:rPr>
                <w:sz w:val="18"/>
                <w:szCs w:val="20"/>
              </w:rPr>
              <w:t>Брыкова</w:t>
            </w:r>
            <w:proofErr w:type="spellEnd"/>
            <w:r w:rsidRPr="005F01F4">
              <w:rPr>
                <w:sz w:val="18"/>
                <w:szCs w:val="20"/>
              </w:rPr>
              <w:t xml:space="preserve"> Любовь Сергеевна </w:t>
            </w:r>
          </w:p>
        </w:tc>
        <w:tc>
          <w:tcPr>
            <w:tcW w:w="1702" w:type="dxa"/>
            <w:shd w:val="clear" w:color="auto" w:fill="auto"/>
          </w:tcPr>
          <w:p w14:paraId="2EBF7881" w14:textId="6AE56C68" w:rsidR="00820B77" w:rsidRPr="005F01F4" w:rsidRDefault="00820B77" w:rsidP="000231D7">
            <w:pPr>
              <w:rPr>
                <w:sz w:val="16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365A3B4D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50106D4F" w14:textId="77777777" w:rsidR="00820B77" w:rsidRPr="005F01F4" w:rsidRDefault="00820B77" w:rsidP="000E7957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213E5861" w14:textId="79E38905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"Калинка".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6FD14233" w14:textId="5EEAD2E9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«ЦЭВД» ЕМР г. Елабуга,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E58AE0" w14:textId="04B0E3CE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народный танец </w:t>
            </w:r>
            <w:proofErr w:type="spellStart"/>
            <w:r w:rsidRPr="005F01F4">
              <w:rPr>
                <w:sz w:val="20"/>
                <w:szCs w:val="20"/>
              </w:rPr>
              <w:t>Биек</w:t>
            </w:r>
            <w:proofErr w:type="spellEnd"/>
            <w:r w:rsidRPr="005F01F4">
              <w:rPr>
                <w:sz w:val="20"/>
                <w:szCs w:val="20"/>
              </w:rPr>
              <w:t xml:space="preserve"> але.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060D8008" w14:textId="03DAF56F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Педагог, Камышева Флера </w:t>
            </w:r>
            <w:proofErr w:type="spellStart"/>
            <w:r w:rsidRPr="005F01F4">
              <w:rPr>
                <w:sz w:val="20"/>
                <w:szCs w:val="20"/>
              </w:rPr>
              <w:t>Мирхатовна</w:t>
            </w:r>
            <w:proofErr w:type="spellEnd"/>
            <w:r w:rsidRPr="005F01F4">
              <w:rPr>
                <w:sz w:val="20"/>
                <w:szCs w:val="20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14:paraId="4EF55F6A" w14:textId="7E7CB01D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4A01F976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3EA1D1FD" w14:textId="77777777" w:rsidR="00820B77" w:rsidRPr="005F01F4" w:rsidRDefault="00820B77" w:rsidP="000F58FA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101A8A8" w14:textId="3E8912A6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«Улыбка»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17B01564" w14:textId="4877B1B4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«Центр эстетического воспитания детей» ЕМР РТ</w:t>
            </w:r>
          </w:p>
        </w:tc>
        <w:tc>
          <w:tcPr>
            <w:tcW w:w="1701" w:type="dxa"/>
            <w:shd w:val="clear" w:color="auto" w:fill="auto"/>
          </w:tcPr>
          <w:p w14:paraId="0AEFD2EC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Народно-стилизованный</w:t>
            </w:r>
          </w:p>
          <w:p w14:paraId="5759D973" w14:textId="2D7B5AD6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</w:t>
            </w:r>
            <w:proofErr w:type="spellStart"/>
            <w:r w:rsidRPr="005F01F4">
              <w:rPr>
                <w:sz w:val="20"/>
                <w:szCs w:val="20"/>
              </w:rPr>
              <w:t>Борлэген</w:t>
            </w:r>
            <w:proofErr w:type="spellEnd"/>
            <w:r w:rsidRPr="005F01F4">
              <w:rPr>
                <w:sz w:val="20"/>
                <w:szCs w:val="20"/>
              </w:rPr>
              <w:t>»,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41155CDC" w14:textId="6B7BBA91" w:rsidR="00820B77" w:rsidRPr="005F01F4" w:rsidRDefault="00820B77" w:rsidP="000F58FA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Панова Гульназ </w:t>
            </w:r>
            <w:proofErr w:type="spellStart"/>
            <w:r w:rsidRPr="005F01F4">
              <w:rPr>
                <w:sz w:val="20"/>
                <w:szCs w:val="20"/>
              </w:rPr>
              <w:t>Назировна</w:t>
            </w:r>
            <w:proofErr w:type="spellEnd"/>
            <w:r w:rsidRPr="005F01F4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702" w:type="dxa"/>
            <w:shd w:val="clear" w:color="auto" w:fill="auto"/>
          </w:tcPr>
          <w:p w14:paraId="6B983A50" w14:textId="50E9E3A2" w:rsidR="00820B77" w:rsidRPr="005F01F4" w:rsidRDefault="00820B77" w:rsidP="00B118F5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820B77" w:rsidRPr="005F01F4" w14:paraId="4571FB9A" w14:textId="77777777" w:rsidTr="00190AF6">
        <w:trPr>
          <w:gridAfter w:val="5"/>
          <w:wAfter w:w="11000" w:type="dxa"/>
        </w:trPr>
        <w:tc>
          <w:tcPr>
            <w:tcW w:w="567" w:type="dxa"/>
            <w:shd w:val="clear" w:color="auto" w:fill="auto"/>
          </w:tcPr>
          <w:p w14:paraId="48CBFB02" w14:textId="77777777" w:rsidR="00820B77" w:rsidRPr="005F01F4" w:rsidRDefault="00820B77" w:rsidP="000F58FA">
            <w:pPr>
              <w:numPr>
                <w:ilvl w:val="0"/>
                <w:numId w:val="1"/>
              </w:numPr>
              <w:spacing w:after="200" w:line="276" w:lineRule="auto"/>
              <w:ind w:hanging="720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54695F15" w14:textId="0BAF198A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69717CEC" w14:textId="59757FA7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D250D6" w14:textId="74F79755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  <w:gridSpan w:val="2"/>
            <w:shd w:val="clear" w:color="auto" w:fill="auto"/>
          </w:tcPr>
          <w:p w14:paraId="3C73F92F" w14:textId="1E4FC2F9" w:rsidR="00820B77" w:rsidRPr="005F01F4" w:rsidRDefault="00820B77" w:rsidP="00461CF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5FA12E16" w14:textId="04B13BCC" w:rsidR="00820B77" w:rsidRPr="005F01F4" w:rsidRDefault="00820B77" w:rsidP="009F7F98">
            <w:pPr>
              <w:rPr>
                <w:color w:val="000000"/>
                <w:sz w:val="16"/>
                <w:szCs w:val="20"/>
              </w:rPr>
            </w:pPr>
          </w:p>
        </w:tc>
      </w:tr>
      <w:tr w:rsidR="00820B77" w:rsidRPr="005F01F4" w14:paraId="2E59B587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40CE1538" w14:textId="4CA1F725" w:rsidR="00820B77" w:rsidRPr="005F01F4" w:rsidRDefault="00820B77" w:rsidP="007119A9">
            <w:pPr>
              <w:jc w:val="center"/>
              <w:rPr>
                <w:b/>
                <w:sz w:val="28"/>
                <w:szCs w:val="36"/>
              </w:rPr>
            </w:pPr>
            <w:r w:rsidRPr="005F01F4">
              <w:rPr>
                <w:b/>
                <w:sz w:val="28"/>
                <w:szCs w:val="36"/>
              </w:rPr>
              <w:t xml:space="preserve">БЛОК 2: </w:t>
            </w:r>
          </w:p>
          <w:p w14:paraId="4818C4BC" w14:textId="77777777" w:rsidR="00820B77" w:rsidRPr="005F01F4" w:rsidRDefault="00820B77" w:rsidP="007119A9">
            <w:pPr>
              <w:jc w:val="center"/>
              <w:rPr>
                <w:b/>
                <w:sz w:val="28"/>
                <w:szCs w:val="22"/>
              </w:rPr>
            </w:pPr>
            <w:r w:rsidRPr="005F01F4">
              <w:rPr>
                <w:b/>
                <w:sz w:val="28"/>
                <w:szCs w:val="22"/>
              </w:rPr>
              <w:t xml:space="preserve">АЗНАКАЕВСКИЙ, ЗАИНСКИЙ, АЛЬМЕТЬЕВСКИЙ, </w:t>
            </w:r>
          </w:p>
          <w:p w14:paraId="79402F0B" w14:textId="77777777" w:rsidR="00820B77" w:rsidRPr="005F01F4" w:rsidRDefault="00820B77" w:rsidP="0040267D">
            <w:pPr>
              <w:jc w:val="center"/>
              <w:rPr>
                <w:b/>
                <w:sz w:val="28"/>
                <w:szCs w:val="22"/>
              </w:rPr>
            </w:pPr>
            <w:r w:rsidRPr="005F01F4">
              <w:rPr>
                <w:b/>
                <w:sz w:val="28"/>
                <w:szCs w:val="22"/>
              </w:rPr>
              <w:t xml:space="preserve">МЕНДЕЛЕЕВСКИЙ,  ЛЕНИНОГОРСКИЙ, КУКМОРСКИЙ   РАЙОНЫ  </w:t>
            </w:r>
          </w:p>
        </w:tc>
      </w:tr>
      <w:tr w:rsidR="00820B77" w:rsidRPr="005F01F4" w14:paraId="1A982B72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4295D1B0" w14:textId="77777777" w:rsidR="00820B77" w:rsidRPr="005F01F4" w:rsidRDefault="00820B77" w:rsidP="000E7957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1 младшая группа 4-6лет</w:t>
            </w:r>
          </w:p>
          <w:p w14:paraId="089A1805" w14:textId="77777777" w:rsidR="00820B77" w:rsidRPr="005F01F4" w:rsidRDefault="00820B77" w:rsidP="000E7957">
            <w:pPr>
              <w:pStyle w:val="1-31"/>
              <w:jc w:val="center"/>
              <w:rPr>
                <w:rFonts w:ascii="Times New Roman" w:hAnsi="Times New Roman"/>
                <w:sz w:val="24"/>
              </w:rPr>
            </w:pPr>
            <w:r w:rsidRPr="005F01F4">
              <w:rPr>
                <w:rFonts w:ascii="Times New Roman" w:hAnsi="Times New Roman"/>
                <w:b/>
                <w:sz w:val="24"/>
              </w:rPr>
              <w:t>Коллективы</w:t>
            </w:r>
          </w:p>
        </w:tc>
      </w:tr>
      <w:tr w:rsidR="00820B77" w:rsidRPr="005F01F4" w14:paraId="1E7A3285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5AC76DA8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2FC6BD8B" w14:textId="35ECED83" w:rsidR="00820B77" w:rsidRPr="005F01F4" w:rsidRDefault="00820B77" w:rsidP="000E7957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Ансамбль танца «Счастье»</w:t>
            </w:r>
          </w:p>
        </w:tc>
        <w:tc>
          <w:tcPr>
            <w:tcW w:w="2463" w:type="dxa"/>
            <w:shd w:val="clear" w:color="auto" w:fill="auto"/>
          </w:tcPr>
          <w:p w14:paraId="76624C78" w14:textId="5A879006" w:rsidR="00820B77" w:rsidRPr="005F01F4" w:rsidRDefault="00820B77" w:rsidP="000E7957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МБУДО «Дом детского творчества» ЗМР РТ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14A2721A" w14:textId="77777777" w:rsidR="00820B77" w:rsidRPr="005F01F4" w:rsidRDefault="00820B77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Детский танец</w:t>
            </w:r>
          </w:p>
          <w:p w14:paraId="37000ACA" w14:textId="77777777" w:rsidR="00820B77" w:rsidRPr="005F01F4" w:rsidRDefault="00820B77" w:rsidP="00190AF6">
            <w:pPr>
              <w:ind w:left="142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«Озорные гномы»</w:t>
            </w:r>
          </w:p>
          <w:p w14:paraId="1FFF92C0" w14:textId="17AABBD4" w:rsidR="00820B77" w:rsidRPr="005F01F4" w:rsidRDefault="00820B77" w:rsidP="000E7957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3 мин</w:t>
            </w:r>
          </w:p>
        </w:tc>
        <w:tc>
          <w:tcPr>
            <w:tcW w:w="2454" w:type="dxa"/>
            <w:shd w:val="clear" w:color="auto" w:fill="auto"/>
          </w:tcPr>
          <w:p w14:paraId="0C65C852" w14:textId="77777777" w:rsidR="00820B77" w:rsidRPr="005F01F4" w:rsidRDefault="00820B77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Руководитель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Калимуллина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Венера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Рафисовна</w:t>
            </w:r>
            <w:proofErr w:type="spellEnd"/>
          </w:p>
          <w:p w14:paraId="2AADA34C" w14:textId="37C2B2D4" w:rsidR="00820B77" w:rsidRPr="005F01F4" w:rsidRDefault="00820B77" w:rsidP="000E7957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Концертмейстер Попова Лидия Николаевна</w:t>
            </w:r>
          </w:p>
        </w:tc>
        <w:tc>
          <w:tcPr>
            <w:tcW w:w="1702" w:type="dxa"/>
            <w:shd w:val="clear" w:color="auto" w:fill="auto"/>
          </w:tcPr>
          <w:p w14:paraId="59F1709E" w14:textId="1272245F" w:rsidR="00820B77" w:rsidRPr="005F01F4" w:rsidRDefault="00820B77" w:rsidP="000E7957">
            <w:pPr>
              <w:rPr>
                <w:rFonts w:eastAsia="Calibri"/>
                <w:bCs/>
                <w:sz w:val="18"/>
                <w:szCs w:val="22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42C0E5A8" w14:textId="77777777" w:rsidTr="00190AF6">
        <w:trPr>
          <w:gridAfter w:val="5"/>
          <w:wAfter w:w="11000" w:type="dxa"/>
        </w:trPr>
        <w:tc>
          <w:tcPr>
            <w:tcW w:w="11009" w:type="dxa"/>
            <w:gridSpan w:val="9"/>
            <w:shd w:val="clear" w:color="auto" w:fill="auto"/>
          </w:tcPr>
          <w:p w14:paraId="50F0D8FB" w14:textId="77777777" w:rsidR="00820B77" w:rsidRPr="005F01F4" w:rsidRDefault="00820B77" w:rsidP="00E37784">
            <w:pPr>
              <w:jc w:val="center"/>
              <w:rPr>
                <w:bCs/>
              </w:rPr>
            </w:pPr>
            <w:r w:rsidRPr="005F01F4">
              <w:rPr>
                <w:rFonts w:eastAsia="Calibri"/>
                <w:b/>
                <w:bCs/>
                <w:szCs w:val="22"/>
                <w:lang w:eastAsia="en-US"/>
              </w:rPr>
              <w:t>2 младшая группа (7-9 лет)</w:t>
            </w:r>
          </w:p>
        </w:tc>
      </w:tr>
      <w:tr w:rsidR="005F01F4" w:rsidRPr="005F01F4" w14:paraId="7C12B819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7D373B04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4ADFF240" w14:textId="24879844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Хореографический коллектив «СОЦВЕТИЕ»</w:t>
            </w:r>
          </w:p>
        </w:tc>
        <w:tc>
          <w:tcPr>
            <w:tcW w:w="2463" w:type="dxa"/>
            <w:shd w:val="clear" w:color="auto" w:fill="auto"/>
          </w:tcPr>
          <w:p w14:paraId="0E34F0FC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МБУ «ЦСМ»  </w:t>
            </w:r>
          </w:p>
          <w:p w14:paraId="200DA53A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 (п) к «VOZДУХ»</w:t>
            </w:r>
          </w:p>
          <w:p w14:paraId="7BA6FA40" w14:textId="46887175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г.Альметьевск</w:t>
            </w:r>
            <w:proofErr w:type="spellEnd"/>
          </w:p>
        </w:tc>
        <w:tc>
          <w:tcPr>
            <w:tcW w:w="1750" w:type="dxa"/>
            <w:gridSpan w:val="2"/>
            <w:shd w:val="clear" w:color="auto" w:fill="auto"/>
          </w:tcPr>
          <w:p w14:paraId="4FDB6C99" w14:textId="62F1281A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«Непогода» - детский танец -02:15</w:t>
            </w:r>
          </w:p>
        </w:tc>
        <w:tc>
          <w:tcPr>
            <w:tcW w:w="2454" w:type="dxa"/>
            <w:shd w:val="clear" w:color="auto" w:fill="auto"/>
          </w:tcPr>
          <w:p w14:paraId="0BE39F23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Жалнина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Наталья Валерьевна</w:t>
            </w:r>
          </w:p>
          <w:p w14:paraId="2FE21375" w14:textId="4108DBC3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23407D46" w14:textId="031B5F21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5F01F4" w:rsidRPr="005F01F4" w14:paraId="1F658D9F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752D96D5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114953F1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Хореографический </w:t>
            </w:r>
          </w:p>
          <w:p w14:paraId="4525F721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ансамбль </w:t>
            </w:r>
          </w:p>
          <w:p w14:paraId="35ECA0A6" w14:textId="5C8677C4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Шатлык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463" w:type="dxa"/>
            <w:shd w:val="clear" w:color="auto" w:fill="auto"/>
          </w:tcPr>
          <w:p w14:paraId="73E1C94D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МБУ ДО </w:t>
            </w:r>
          </w:p>
          <w:p w14:paraId="37F484FC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«Детская школа искусств»</w:t>
            </w:r>
          </w:p>
          <w:p w14:paraId="5CF607ED" w14:textId="3A9E94AF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Менделеевск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659AEA6F" w14:textId="49A1FDCB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Детский танец «Облака»</w:t>
            </w:r>
          </w:p>
        </w:tc>
        <w:tc>
          <w:tcPr>
            <w:tcW w:w="2454" w:type="dxa"/>
            <w:shd w:val="clear" w:color="auto" w:fill="auto"/>
          </w:tcPr>
          <w:p w14:paraId="1B63E436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Смирнова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Дарина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Семеновна</w:t>
            </w:r>
          </w:p>
          <w:p w14:paraId="12FEE721" w14:textId="6236AD1A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Концертмейстер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Будник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Ирина Борисовна</w:t>
            </w:r>
          </w:p>
        </w:tc>
        <w:tc>
          <w:tcPr>
            <w:tcW w:w="1702" w:type="dxa"/>
            <w:shd w:val="clear" w:color="auto" w:fill="auto"/>
          </w:tcPr>
          <w:p w14:paraId="0215F506" w14:textId="3F5EC01F" w:rsidR="005F01F4" w:rsidRPr="005F01F4" w:rsidRDefault="005F01F4" w:rsidP="004C282A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5F01F4" w:rsidRPr="005F01F4" w14:paraId="47E0DA8F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15F6C736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374520CF" w14:textId="0B58DEA4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Ансамбль танца «Счастье»</w:t>
            </w:r>
          </w:p>
        </w:tc>
        <w:tc>
          <w:tcPr>
            <w:tcW w:w="2463" w:type="dxa"/>
            <w:shd w:val="clear" w:color="auto" w:fill="auto"/>
          </w:tcPr>
          <w:p w14:paraId="720875E5" w14:textId="24CA9B0A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МБУДО «Дом детского творчества» ЗМР РТ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2931281E" w14:textId="77777777" w:rsidR="005F01F4" w:rsidRPr="005F01F4" w:rsidRDefault="005F01F4" w:rsidP="00190AF6">
            <w:pPr>
              <w:rPr>
                <w:bCs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Народно-стилизованный танец «Ой как ты мне нравишься»  </w:t>
            </w:r>
          </w:p>
          <w:p w14:paraId="51FA68D8" w14:textId="0BAA8EB3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54" w:type="dxa"/>
            <w:shd w:val="clear" w:color="auto" w:fill="auto"/>
          </w:tcPr>
          <w:p w14:paraId="7E838845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Руководитель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Калимуллина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Венера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Рафисовна</w:t>
            </w:r>
            <w:proofErr w:type="spellEnd"/>
          </w:p>
          <w:p w14:paraId="062DFD62" w14:textId="170FACFD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Концертмейстер Попова Лидия Николаевна</w:t>
            </w:r>
          </w:p>
        </w:tc>
        <w:tc>
          <w:tcPr>
            <w:tcW w:w="1702" w:type="dxa"/>
            <w:shd w:val="clear" w:color="auto" w:fill="auto"/>
          </w:tcPr>
          <w:p w14:paraId="14C79662" w14:textId="7FCF0A14" w:rsidR="005F01F4" w:rsidRPr="005F01F4" w:rsidRDefault="005F01F4" w:rsidP="004C282A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5F01F4" w:rsidRPr="005F01F4" w14:paraId="62BE62E3" w14:textId="77777777" w:rsidTr="00190AF6">
        <w:trPr>
          <w:gridAfter w:val="5"/>
          <w:wAfter w:w="11000" w:type="dxa"/>
          <w:trHeight w:val="531"/>
        </w:trPr>
        <w:tc>
          <w:tcPr>
            <w:tcW w:w="940" w:type="dxa"/>
            <w:gridSpan w:val="2"/>
            <w:shd w:val="clear" w:color="auto" w:fill="auto"/>
          </w:tcPr>
          <w:p w14:paraId="182D7931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238F0D17" w14:textId="7140575D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Народный ансамбль эстрадного танца «Кристалл»</w:t>
            </w:r>
          </w:p>
        </w:tc>
        <w:tc>
          <w:tcPr>
            <w:tcW w:w="2463" w:type="dxa"/>
            <w:shd w:val="clear" w:color="auto" w:fill="auto"/>
          </w:tcPr>
          <w:p w14:paraId="47DBC197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МАУ “Дворец культуры  имени Сергея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Гассара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”</w:t>
            </w:r>
          </w:p>
          <w:p w14:paraId="1551EAED" w14:textId="549EA3E8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Менделеевск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5D165320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Эстрадный танец</w:t>
            </w:r>
          </w:p>
          <w:p w14:paraId="60840BBD" w14:textId="3C7FE62A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“Мы любим рок”</w:t>
            </w:r>
          </w:p>
        </w:tc>
        <w:tc>
          <w:tcPr>
            <w:tcW w:w="2454" w:type="dxa"/>
            <w:shd w:val="clear" w:color="auto" w:fill="auto"/>
          </w:tcPr>
          <w:p w14:paraId="03C89D9A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Рябова Анна Александровна</w:t>
            </w:r>
          </w:p>
          <w:p w14:paraId="44C33098" w14:textId="4F6C2B5E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296354F1" w14:textId="5AAE5DB6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5F01F4" w:rsidRPr="005F01F4" w14:paraId="297A98D4" w14:textId="77777777" w:rsidTr="00190AF6">
        <w:trPr>
          <w:gridAfter w:val="5"/>
          <w:wAfter w:w="11000" w:type="dxa"/>
          <w:trHeight w:val="531"/>
        </w:trPr>
        <w:tc>
          <w:tcPr>
            <w:tcW w:w="940" w:type="dxa"/>
            <w:gridSpan w:val="2"/>
            <w:shd w:val="clear" w:color="auto" w:fill="auto"/>
          </w:tcPr>
          <w:p w14:paraId="3CE4874A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26270025" w14:textId="6AB94814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Хореографический коллектив «Гармония»</w:t>
            </w:r>
          </w:p>
        </w:tc>
        <w:tc>
          <w:tcPr>
            <w:tcW w:w="2463" w:type="dxa"/>
            <w:shd w:val="clear" w:color="auto" w:fill="auto"/>
          </w:tcPr>
          <w:p w14:paraId="413D5240" w14:textId="1D055CCB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Молодёжный (подростковый) клуб «Ракета» МБУ «ЦСМ»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г.Альметьевск</w:t>
            </w:r>
            <w:proofErr w:type="spellEnd"/>
          </w:p>
        </w:tc>
        <w:tc>
          <w:tcPr>
            <w:tcW w:w="1750" w:type="dxa"/>
            <w:gridSpan w:val="2"/>
            <w:shd w:val="clear" w:color="auto" w:fill="auto"/>
          </w:tcPr>
          <w:p w14:paraId="71AA2A2D" w14:textId="79975DD3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Детский танец «Из чего же?..», 3 мин.</w:t>
            </w:r>
          </w:p>
        </w:tc>
        <w:tc>
          <w:tcPr>
            <w:tcW w:w="2454" w:type="dxa"/>
            <w:shd w:val="clear" w:color="auto" w:fill="auto"/>
          </w:tcPr>
          <w:p w14:paraId="7F434332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Новикова Валентина Николаевна</w:t>
            </w:r>
          </w:p>
          <w:p w14:paraId="2820E281" w14:textId="4252D85D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2312F62B" w14:textId="1C19945A" w:rsidR="005F01F4" w:rsidRPr="005F01F4" w:rsidRDefault="005F01F4" w:rsidP="00820B7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5F01F4" w:rsidRPr="005F01F4" w14:paraId="7A5A57C0" w14:textId="77777777" w:rsidTr="00190AF6">
        <w:trPr>
          <w:gridAfter w:val="5"/>
          <w:wAfter w:w="11000" w:type="dxa"/>
          <w:trHeight w:val="531"/>
        </w:trPr>
        <w:tc>
          <w:tcPr>
            <w:tcW w:w="940" w:type="dxa"/>
            <w:gridSpan w:val="2"/>
            <w:shd w:val="clear" w:color="auto" w:fill="auto"/>
          </w:tcPr>
          <w:p w14:paraId="5F45C23F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1239E4CC" w14:textId="77752889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Танцевальный коллектив «Родничок»</w:t>
            </w:r>
          </w:p>
        </w:tc>
        <w:tc>
          <w:tcPr>
            <w:tcW w:w="2463" w:type="dxa"/>
            <w:shd w:val="clear" w:color="auto" w:fill="auto"/>
          </w:tcPr>
          <w:p w14:paraId="520B2DE4" w14:textId="0E56BE97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МБДОУ «ЦРР - детский сад №14 «Родничок»»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г.Лениногорск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, РТ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231EA21C" w14:textId="17464365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Народный танец</w:t>
            </w:r>
          </w:p>
          <w:p w14:paraId="693DCFD4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«Татар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биюе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»,</w:t>
            </w:r>
          </w:p>
          <w:p w14:paraId="24B38929" w14:textId="035AF90C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02:50</w:t>
            </w:r>
          </w:p>
        </w:tc>
        <w:tc>
          <w:tcPr>
            <w:tcW w:w="2454" w:type="dxa"/>
            <w:shd w:val="clear" w:color="auto" w:fill="auto"/>
          </w:tcPr>
          <w:p w14:paraId="16A1A085" w14:textId="0B3CE348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Музыкальный руководитель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Семёнова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Ольга Валерьевна</w:t>
            </w:r>
          </w:p>
        </w:tc>
        <w:tc>
          <w:tcPr>
            <w:tcW w:w="1702" w:type="dxa"/>
            <w:shd w:val="clear" w:color="auto" w:fill="auto"/>
          </w:tcPr>
          <w:p w14:paraId="3E19AEF9" w14:textId="59AEB524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5F01F4" w:rsidRPr="005F01F4" w14:paraId="2C6EF83C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76E56405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593B1D02" w14:textId="485F076A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Хореографический коллектив «СОЦВЕТИЕ»</w:t>
            </w:r>
          </w:p>
        </w:tc>
        <w:tc>
          <w:tcPr>
            <w:tcW w:w="2463" w:type="dxa"/>
            <w:shd w:val="clear" w:color="auto" w:fill="auto"/>
          </w:tcPr>
          <w:p w14:paraId="6B25FF6B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МБУ «ЦСМ»  </w:t>
            </w:r>
          </w:p>
          <w:p w14:paraId="2BC49140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 (п) к «VOZДУХ»</w:t>
            </w:r>
          </w:p>
          <w:p w14:paraId="722389EB" w14:textId="2F05207D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г.Альметьевск</w:t>
            </w:r>
            <w:proofErr w:type="spellEnd"/>
          </w:p>
        </w:tc>
        <w:tc>
          <w:tcPr>
            <w:tcW w:w="1750" w:type="dxa"/>
            <w:gridSpan w:val="2"/>
            <w:shd w:val="clear" w:color="auto" w:fill="auto"/>
          </w:tcPr>
          <w:p w14:paraId="586EEE43" w14:textId="3706646F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Светит, солнышко для всех!» -детский танец -  03:15</w:t>
            </w:r>
          </w:p>
        </w:tc>
        <w:tc>
          <w:tcPr>
            <w:tcW w:w="2454" w:type="dxa"/>
            <w:shd w:val="clear" w:color="auto" w:fill="auto"/>
          </w:tcPr>
          <w:p w14:paraId="131C56F7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Жалнина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Наталья Валерьевна</w:t>
            </w:r>
          </w:p>
          <w:p w14:paraId="32B75DC7" w14:textId="39E7F7DB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60E42BBE" w14:textId="2944F7FB" w:rsidR="005F01F4" w:rsidRPr="005F01F4" w:rsidRDefault="005F01F4" w:rsidP="00820B7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5F01F4" w:rsidRPr="005F01F4" w14:paraId="66F3703C" w14:textId="77777777" w:rsidTr="00190AF6">
        <w:trPr>
          <w:gridAfter w:val="5"/>
          <w:wAfter w:w="11000" w:type="dxa"/>
          <w:trHeight w:val="531"/>
        </w:trPr>
        <w:tc>
          <w:tcPr>
            <w:tcW w:w="940" w:type="dxa"/>
            <w:gridSpan w:val="2"/>
            <w:shd w:val="clear" w:color="auto" w:fill="auto"/>
          </w:tcPr>
          <w:p w14:paraId="3835D1F7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6CBB3359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Хореографический коллектив </w:t>
            </w:r>
          </w:p>
          <w:p w14:paraId="2ECA3E27" w14:textId="64ADD511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«Стиль детства»</w:t>
            </w:r>
          </w:p>
        </w:tc>
        <w:tc>
          <w:tcPr>
            <w:tcW w:w="2463" w:type="dxa"/>
            <w:shd w:val="clear" w:color="auto" w:fill="auto"/>
          </w:tcPr>
          <w:p w14:paraId="080DA48A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МБОУ ДО "Детская школа искусств № 2"</w:t>
            </w:r>
          </w:p>
          <w:p w14:paraId="0E6E044C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г. Альметьевск</w:t>
            </w:r>
          </w:p>
          <w:p w14:paraId="48E103F5" w14:textId="2DA799FF" w:rsidR="005F01F4" w:rsidRPr="005F01F4" w:rsidRDefault="005F01F4" w:rsidP="00AF5724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Альметьевского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муниципального района 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271F89FF" w14:textId="4C364F64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«Цветочный переполох»</w:t>
            </w:r>
          </w:p>
        </w:tc>
        <w:tc>
          <w:tcPr>
            <w:tcW w:w="2454" w:type="dxa"/>
            <w:shd w:val="clear" w:color="auto" w:fill="auto"/>
          </w:tcPr>
          <w:p w14:paraId="762B0B7B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Шилькова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Анастасия Николаевна</w:t>
            </w:r>
          </w:p>
          <w:p w14:paraId="7FFDD313" w14:textId="6C6461D2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Анисахарова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Оксана Вячеславовна</w:t>
            </w:r>
          </w:p>
        </w:tc>
        <w:tc>
          <w:tcPr>
            <w:tcW w:w="1702" w:type="dxa"/>
            <w:shd w:val="clear" w:color="auto" w:fill="auto"/>
          </w:tcPr>
          <w:p w14:paraId="19F4FF50" w14:textId="6B1197CD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5F01F4" w:rsidRPr="005F01F4" w14:paraId="7959132F" w14:textId="77777777" w:rsidTr="00190AF6">
        <w:trPr>
          <w:gridAfter w:val="5"/>
          <w:wAfter w:w="11000" w:type="dxa"/>
          <w:trHeight w:val="531"/>
        </w:trPr>
        <w:tc>
          <w:tcPr>
            <w:tcW w:w="940" w:type="dxa"/>
            <w:gridSpan w:val="2"/>
            <w:shd w:val="clear" w:color="auto" w:fill="auto"/>
          </w:tcPr>
          <w:p w14:paraId="02FF2303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10EED434" w14:textId="071C913B" w:rsidR="005F01F4" w:rsidRPr="005F01F4" w:rsidRDefault="005F01F4" w:rsidP="005F7D4A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Заслуженный коллектив народного творчества РФ “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Шаян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”</w:t>
            </w:r>
          </w:p>
        </w:tc>
        <w:tc>
          <w:tcPr>
            <w:tcW w:w="2463" w:type="dxa"/>
            <w:shd w:val="clear" w:color="auto" w:fill="auto"/>
          </w:tcPr>
          <w:p w14:paraId="354F8584" w14:textId="01416894" w:rsidR="005F01F4" w:rsidRPr="005F01F4" w:rsidRDefault="005F01F4" w:rsidP="005F7D4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МАУ “Дворец культуры  имени Сергея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Гассара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”, 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00CF1246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Народный танец,</w:t>
            </w:r>
          </w:p>
          <w:p w14:paraId="22FCA674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“Падай балалайку</w:t>
            </w:r>
          </w:p>
          <w:p w14:paraId="46C1F364" w14:textId="45559F5A" w:rsidR="005F01F4" w:rsidRPr="005F01F4" w:rsidRDefault="005F01F4" w:rsidP="005F7D4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54" w:type="dxa"/>
            <w:shd w:val="clear" w:color="auto" w:fill="auto"/>
          </w:tcPr>
          <w:p w14:paraId="19A32663" w14:textId="71F1A054" w:rsidR="005F01F4" w:rsidRPr="005F01F4" w:rsidRDefault="005F01F4" w:rsidP="005F7D4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Насифуллина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Накия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Шамильевна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1702" w:type="dxa"/>
            <w:shd w:val="clear" w:color="auto" w:fill="auto"/>
          </w:tcPr>
          <w:p w14:paraId="23045C63" w14:textId="49016AC4" w:rsidR="005F01F4" w:rsidRPr="005F01F4" w:rsidRDefault="005F01F4" w:rsidP="004C282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5F01F4" w:rsidRPr="005F01F4" w14:paraId="3B457C3D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24259546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50DC7259" w14:textId="5F8FD9C6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Ансамбль танца «Счастье»</w:t>
            </w:r>
          </w:p>
        </w:tc>
        <w:tc>
          <w:tcPr>
            <w:tcW w:w="2463" w:type="dxa"/>
            <w:shd w:val="clear" w:color="auto" w:fill="auto"/>
          </w:tcPr>
          <w:p w14:paraId="341BAAF5" w14:textId="6D0517C7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МБУДО «Дом детского творчества» ЗМР РТ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55E034D2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Эстрадный танец</w:t>
            </w:r>
          </w:p>
          <w:p w14:paraId="0E215347" w14:textId="15573F6C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«Дискотека Бабки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Ежки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»  </w:t>
            </w:r>
          </w:p>
        </w:tc>
        <w:tc>
          <w:tcPr>
            <w:tcW w:w="2454" w:type="dxa"/>
            <w:shd w:val="clear" w:color="auto" w:fill="auto"/>
          </w:tcPr>
          <w:p w14:paraId="77E515BA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Руководитель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Калимуллина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Венера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Рафисовна</w:t>
            </w:r>
            <w:proofErr w:type="spellEnd"/>
          </w:p>
          <w:p w14:paraId="2F849666" w14:textId="2A7F8366" w:rsidR="005F01F4" w:rsidRPr="005F01F4" w:rsidRDefault="005F01F4" w:rsidP="000E795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Концертмейстер Попова Лидия Николаевна</w:t>
            </w:r>
          </w:p>
        </w:tc>
        <w:tc>
          <w:tcPr>
            <w:tcW w:w="1702" w:type="dxa"/>
            <w:shd w:val="clear" w:color="auto" w:fill="auto"/>
          </w:tcPr>
          <w:p w14:paraId="3920D2D8" w14:textId="67548DDE" w:rsidR="005F01F4" w:rsidRPr="005F01F4" w:rsidRDefault="005F01F4" w:rsidP="000E7957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5F01F4" w:rsidRPr="005F01F4" w14:paraId="5C4E1EB8" w14:textId="77777777" w:rsidTr="00190AF6">
        <w:trPr>
          <w:gridAfter w:val="5"/>
          <w:wAfter w:w="11000" w:type="dxa"/>
          <w:trHeight w:val="531"/>
        </w:trPr>
        <w:tc>
          <w:tcPr>
            <w:tcW w:w="11009" w:type="dxa"/>
            <w:gridSpan w:val="9"/>
            <w:shd w:val="clear" w:color="auto" w:fill="auto"/>
          </w:tcPr>
          <w:p w14:paraId="73BC0CD8" w14:textId="77777777" w:rsidR="005F01F4" w:rsidRPr="005F01F4" w:rsidRDefault="005F01F4" w:rsidP="00F20FC2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средняя группа 10 – 12 лет</w:t>
            </w:r>
          </w:p>
          <w:p w14:paraId="1045AEC3" w14:textId="77777777" w:rsidR="005F01F4" w:rsidRPr="005F01F4" w:rsidRDefault="005F01F4" w:rsidP="00F20FC2">
            <w:pPr>
              <w:pStyle w:val="1-31"/>
              <w:widowControl w:val="0"/>
              <w:tabs>
                <w:tab w:val="left" w:pos="498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5F01F4">
              <w:rPr>
                <w:rFonts w:ascii="Times New Roman" w:hAnsi="Times New Roman"/>
                <w:b/>
                <w:sz w:val="24"/>
              </w:rPr>
              <w:t>коллективы</w:t>
            </w:r>
          </w:p>
        </w:tc>
      </w:tr>
      <w:tr w:rsidR="005F01F4" w:rsidRPr="005F01F4" w14:paraId="2500AD1C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3BFD554E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00BE70B9" w14:textId="2892295B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Хореографический коллектив «СОЦВЕТИЕ»</w:t>
            </w:r>
          </w:p>
        </w:tc>
        <w:tc>
          <w:tcPr>
            <w:tcW w:w="2463" w:type="dxa"/>
            <w:shd w:val="clear" w:color="auto" w:fill="auto"/>
          </w:tcPr>
          <w:p w14:paraId="3BDEAA7F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МБУ «ЦСМ»  </w:t>
            </w:r>
          </w:p>
          <w:p w14:paraId="3864881E" w14:textId="683F9211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 (п) к «VOZДУХ»,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г.Альметьевск</w:t>
            </w:r>
            <w:proofErr w:type="spellEnd"/>
          </w:p>
        </w:tc>
        <w:tc>
          <w:tcPr>
            <w:tcW w:w="1750" w:type="dxa"/>
            <w:gridSpan w:val="2"/>
            <w:shd w:val="clear" w:color="auto" w:fill="auto"/>
          </w:tcPr>
          <w:p w14:paraId="71A5024B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«Наша Юность»</w:t>
            </w:r>
          </w:p>
          <w:p w14:paraId="794066DA" w14:textId="6255DF05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Современный танец - </w:t>
            </w:r>
          </w:p>
        </w:tc>
        <w:tc>
          <w:tcPr>
            <w:tcW w:w="2454" w:type="dxa"/>
            <w:shd w:val="clear" w:color="auto" w:fill="auto"/>
          </w:tcPr>
          <w:p w14:paraId="5AD11F7E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Жалнина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Наталья Валерьевна</w:t>
            </w:r>
          </w:p>
          <w:p w14:paraId="36B69F06" w14:textId="0206D2C9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6277B251" w14:textId="5B66CB4D" w:rsidR="005F01F4" w:rsidRPr="005F01F4" w:rsidRDefault="005F01F4" w:rsidP="00820B7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5F01F4" w:rsidRPr="005F01F4" w14:paraId="56A34C27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25FDE34A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403F0249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Хореографический </w:t>
            </w:r>
          </w:p>
          <w:p w14:paraId="4C477CCB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ансамбль </w:t>
            </w:r>
          </w:p>
          <w:p w14:paraId="08AAD800" w14:textId="6D8B479E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Шатлык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463" w:type="dxa"/>
            <w:shd w:val="clear" w:color="auto" w:fill="auto"/>
          </w:tcPr>
          <w:p w14:paraId="35C85644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МБУ ДО </w:t>
            </w:r>
          </w:p>
          <w:p w14:paraId="61A2386E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«Детская школа искусств»</w:t>
            </w:r>
          </w:p>
          <w:p w14:paraId="7B6291FC" w14:textId="275BC9FA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Менделеевск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0F875A6D" w14:textId="6F3D30EA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«Берегите землю»</w:t>
            </w:r>
          </w:p>
        </w:tc>
        <w:tc>
          <w:tcPr>
            <w:tcW w:w="2454" w:type="dxa"/>
            <w:shd w:val="clear" w:color="auto" w:fill="auto"/>
          </w:tcPr>
          <w:p w14:paraId="7ECF5237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Смирнова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Дарина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Семеновна</w:t>
            </w:r>
          </w:p>
          <w:p w14:paraId="06B57015" w14:textId="7292027C" w:rsidR="005F01F4" w:rsidRPr="005F01F4" w:rsidRDefault="005F01F4" w:rsidP="003830D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Концертмейстер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Будник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Ирина Борисовна</w:t>
            </w:r>
          </w:p>
        </w:tc>
        <w:tc>
          <w:tcPr>
            <w:tcW w:w="1702" w:type="dxa"/>
            <w:shd w:val="clear" w:color="auto" w:fill="auto"/>
          </w:tcPr>
          <w:p w14:paraId="105637B1" w14:textId="57DC8FD6" w:rsidR="005F01F4" w:rsidRPr="005F01F4" w:rsidRDefault="005F01F4" w:rsidP="003830D5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5F01F4" w:rsidRPr="005F01F4" w14:paraId="170FAE85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51AD5F9D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0339F603" w14:textId="7D1AF3C4" w:rsidR="005F01F4" w:rsidRPr="005F01F4" w:rsidRDefault="005F01F4" w:rsidP="003830D5">
            <w:pPr>
              <w:pStyle w:val="Default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auto"/>
          </w:tcPr>
          <w:p w14:paraId="3E34F14B" w14:textId="0E069207" w:rsidR="005F01F4" w:rsidRPr="005F01F4" w:rsidRDefault="005F01F4" w:rsidP="003830D5">
            <w:pPr>
              <w:pStyle w:val="Default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750" w:type="dxa"/>
            <w:gridSpan w:val="2"/>
            <w:shd w:val="clear" w:color="auto" w:fill="auto"/>
          </w:tcPr>
          <w:p w14:paraId="010B8BA8" w14:textId="2D1CD8B5" w:rsidR="005F01F4" w:rsidRPr="005F01F4" w:rsidRDefault="005F01F4" w:rsidP="006A13F9">
            <w:pPr>
              <w:pStyle w:val="Default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2454" w:type="dxa"/>
            <w:shd w:val="clear" w:color="auto" w:fill="auto"/>
          </w:tcPr>
          <w:p w14:paraId="2205E498" w14:textId="46B25A24" w:rsidR="005F01F4" w:rsidRPr="005F01F4" w:rsidRDefault="005F01F4" w:rsidP="003830D5">
            <w:pPr>
              <w:pStyle w:val="Default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6F4A78F8" w14:textId="4338EE5F" w:rsidR="005F01F4" w:rsidRPr="005F01F4" w:rsidRDefault="005F01F4" w:rsidP="003830D5">
            <w:pPr>
              <w:pStyle w:val="Default"/>
              <w:rPr>
                <w:bCs/>
                <w:color w:val="auto"/>
                <w:sz w:val="18"/>
                <w:szCs w:val="20"/>
              </w:rPr>
            </w:pPr>
          </w:p>
        </w:tc>
      </w:tr>
      <w:tr w:rsidR="005F01F4" w:rsidRPr="005F01F4" w14:paraId="6E012DAE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4FA6D17F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4DBFE348" w14:textId="5862241A" w:rsidR="005F01F4" w:rsidRPr="005F01F4" w:rsidRDefault="005F01F4" w:rsidP="00A23E9D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Образцовый детский хореографический коллектив «Очарование»</w:t>
            </w:r>
          </w:p>
        </w:tc>
        <w:tc>
          <w:tcPr>
            <w:tcW w:w="2463" w:type="dxa"/>
            <w:shd w:val="clear" w:color="auto" w:fill="auto"/>
          </w:tcPr>
          <w:p w14:paraId="2445D0E1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МБУ ДО «Детская школа искусств»</w:t>
            </w:r>
          </w:p>
          <w:p w14:paraId="084CB989" w14:textId="256B19A3" w:rsidR="005F01F4" w:rsidRPr="005F01F4" w:rsidRDefault="005F01F4" w:rsidP="00A23E9D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 Менделеевск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16B6DBCD" w14:textId="477998E5" w:rsidR="005F01F4" w:rsidRPr="005F01F4" w:rsidRDefault="005F01F4" w:rsidP="00BA1C4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«Снегири»</w:t>
            </w:r>
          </w:p>
        </w:tc>
        <w:tc>
          <w:tcPr>
            <w:tcW w:w="2454" w:type="dxa"/>
            <w:shd w:val="clear" w:color="auto" w:fill="auto"/>
          </w:tcPr>
          <w:p w14:paraId="63B41D08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Руководитель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Зиннатуллина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Гузель </w:t>
            </w: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Афендияровна</w:t>
            </w:r>
            <w:proofErr w:type="spellEnd"/>
          </w:p>
          <w:p w14:paraId="001AFE1A" w14:textId="0FCA96DF" w:rsidR="005F01F4" w:rsidRPr="005F01F4" w:rsidRDefault="005F01F4" w:rsidP="00A23E9D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Концертмейстер Мурзина Полина Ивановна</w:t>
            </w:r>
          </w:p>
        </w:tc>
        <w:tc>
          <w:tcPr>
            <w:tcW w:w="1702" w:type="dxa"/>
            <w:shd w:val="clear" w:color="auto" w:fill="auto"/>
          </w:tcPr>
          <w:p w14:paraId="6B95D45F" w14:textId="741C1ABC" w:rsidR="005F01F4" w:rsidRPr="005F01F4" w:rsidRDefault="005F01F4" w:rsidP="00A23E9D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5F01F4" w:rsidRPr="005F01F4" w14:paraId="6E064BF1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3E425F14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13464747" w14:textId="3F3B1DCC" w:rsidR="005F01F4" w:rsidRPr="005F01F4" w:rsidRDefault="005F01F4">
            <w:pPr>
              <w:divId w:val="1332368436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Dance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kids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463" w:type="dxa"/>
            <w:shd w:val="clear" w:color="auto" w:fill="auto"/>
          </w:tcPr>
          <w:p w14:paraId="0A292D70" w14:textId="59277A63" w:rsidR="005F01F4" w:rsidRPr="005F01F4" w:rsidRDefault="005F01F4">
            <w:pPr>
              <w:divId w:val="1643274158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val="en-US" w:eastAsia="en-US"/>
              </w:rPr>
              <w:t>«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val="en-US" w:eastAsia="en-US"/>
              </w:rPr>
              <w:t>Bombim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val="en-US" w:eastAsia="en-US"/>
              </w:rPr>
              <w:t xml:space="preserve"> dance studio» </w:t>
            </w: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</w:t>
            </w:r>
            <w:r w:rsidRPr="005F01F4">
              <w:rPr>
                <w:rFonts w:eastAsia="Calibri"/>
                <w:bCs/>
                <w:sz w:val="22"/>
                <w:szCs w:val="22"/>
                <w:lang w:val="en-US" w:eastAsia="en-US"/>
              </w:rPr>
              <w:t>.</w:t>
            </w: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Альметьевск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68C0CF77" w14:textId="3D645511" w:rsidR="005F01F4" w:rsidRPr="005F01F4" w:rsidRDefault="005F01F4">
            <w:pPr>
              <w:divId w:val="700133155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Хореография</w:t>
            </w:r>
          </w:p>
        </w:tc>
        <w:tc>
          <w:tcPr>
            <w:tcW w:w="2454" w:type="dxa"/>
            <w:shd w:val="clear" w:color="auto" w:fill="auto"/>
          </w:tcPr>
          <w:p w14:paraId="37135733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Багурина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Эльвина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Сергеевна</w:t>
            </w:r>
          </w:p>
          <w:p w14:paraId="47E407C2" w14:textId="6A0AB01E" w:rsidR="005F01F4" w:rsidRPr="005F01F4" w:rsidRDefault="005F01F4">
            <w:pPr>
              <w:divId w:val="2053384257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37706603" w14:textId="660C2755" w:rsidR="005F01F4" w:rsidRPr="005F01F4" w:rsidRDefault="005F01F4" w:rsidP="00033C7F">
            <w:pPr>
              <w:divId w:val="1710108740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5F01F4" w:rsidRPr="005F01F4" w14:paraId="4F5D323D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029C4801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4082EDC2" w14:textId="38CF6FA4" w:rsidR="005F01F4" w:rsidRPr="005F01F4" w:rsidRDefault="005F01F4" w:rsidP="00A25BBE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Хореографический коллектив «Гармония»</w:t>
            </w:r>
          </w:p>
        </w:tc>
        <w:tc>
          <w:tcPr>
            <w:tcW w:w="2463" w:type="dxa"/>
            <w:shd w:val="clear" w:color="auto" w:fill="auto"/>
          </w:tcPr>
          <w:p w14:paraId="79E80970" w14:textId="17F0CC52" w:rsidR="005F01F4" w:rsidRPr="005F01F4" w:rsidRDefault="005F01F4" w:rsidP="00A25BBE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Молодёжный (подростковый) клуб «Ракета» МБУ «ЦСМ» </w:t>
            </w: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г.Альметьевск</w:t>
            </w:r>
            <w:proofErr w:type="spellEnd"/>
          </w:p>
        </w:tc>
        <w:tc>
          <w:tcPr>
            <w:tcW w:w="1750" w:type="dxa"/>
            <w:gridSpan w:val="2"/>
            <w:shd w:val="clear" w:color="auto" w:fill="auto"/>
          </w:tcPr>
          <w:p w14:paraId="19EFBEC2" w14:textId="7215C027" w:rsidR="005F01F4" w:rsidRPr="005F01F4" w:rsidRDefault="005F01F4" w:rsidP="00BA1C4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Народно-стилизованный танец «Русь молодая»,</w:t>
            </w:r>
          </w:p>
        </w:tc>
        <w:tc>
          <w:tcPr>
            <w:tcW w:w="2454" w:type="dxa"/>
            <w:shd w:val="clear" w:color="auto" w:fill="auto"/>
          </w:tcPr>
          <w:p w14:paraId="69C5072A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Новикова Валентина Николаевна,</w:t>
            </w:r>
          </w:p>
          <w:p w14:paraId="1D75D5C5" w14:textId="7C05135E" w:rsidR="005F01F4" w:rsidRPr="005F01F4" w:rsidRDefault="005F01F4" w:rsidP="00A25BBE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2AF9E1EE" w14:textId="259EA78E" w:rsidR="005F01F4" w:rsidRPr="005F01F4" w:rsidRDefault="005F01F4" w:rsidP="00820B7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5F01F4" w:rsidRPr="005F01F4" w14:paraId="7E4CBF33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7F609C7D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38605F39" w14:textId="7F68927B" w:rsidR="005F01F4" w:rsidRPr="005F01F4" w:rsidRDefault="005F01F4" w:rsidP="00033C7F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2463" w:type="dxa"/>
            <w:shd w:val="clear" w:color="auto" w:fill="auto"/>
          </w:tcPr>
          <w:p w14:paraId="6431D244" w14:textId="69C88792" w:rsidR="005F01F4" w:rsidRPr="005F01F4" w:rsidRDefault="005F01F4" w:rsidP="00033C7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50" w:type="dxa"/>
            <w:gridSpan w:val="2"/>
            <w:shd w:val="clear" w:color="auto" w:fill="auto"/>
          </w:tcPr>
          <w:p w14:paraId="665C5C42" w14:textId="4D05D4DD" w:rsidR="005F01F4" w:rsidRPr="005F01F4" w:rsidRDefault="005F01F4" w:rsidP="00033C7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54" w:type="dxa"/>
            <w:shd w:val="clear" w:color="auto" w:fill="auto"/>
          </w:tcPr>
          <w:p w14:paraId="004C3CDA" w14:textId="73C4008B" w:rsidR="005F01F4" w:rsidRPr="005F01F4" w:rsidRDefault="005F01F4" w:rsidP="00033C7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07C727C1" w14:textId="4155C1AB" w:rsidR="005F01F4" w:rsidRPr="005F01F4" w:rsidRDefault="005F01F4" w:rsidP="00033C7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5F01F4" w:rsidRPr="005F01F4" w14:paraId="2641003E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6803D05C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755D3654" w14:textId="11F389A0" w:rsidR="005F01F4" w:rsidRPr="005F01F4" w:rsidRDefault="005F01F4" w:rsidP="00291C06">
            <w:pPr>
              <w:divId w:val="1007908019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63" w:type="dxa"/>
            <w:shd w:val="clear" w:color="auto" w:fill="auto"/>
          </w:tcPr>
          <w:p w14:paraId="13FA3DB6" w14:textId="46F3840F" w:rsidR="005F01F4" w:rsidRPr="005F01F4" w:rsidRDefault="005F01F4" w:rsidP="00291C06">
            <w:pPr>
              <w:divId w:val="55577395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gridSpan w:val="2"/>
            <w:shd w:val="clear" w:color="auto" w:fill="auto"/>
          </w:tcPr>
          <w:p w14:paraId="5C804C17" w14:textId="071E117D" w:rsidR="005F01F4" w:rsidRPr="005F01F4" w:rsidRDefault="005F01F4" w:rsidP="00291C06">
            <w:pPr>
              <w:divId w:val="1788234361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54" w:type="dxa"/>
            <w:shd w:val="clear" w:color="auto" w:fill="auto"/>
          </w:tcPr>
          <w:p w14:paraId="40F4056B" w14:textId="27919A50" w:rsidR="005F01F4" w:rsidRPr="005F01F4" w:rsidRDefault="005F01F4" w:rsidP="00291C06">
            <w:pPr>
              <w:divId w:val="320741979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21C88FCA" w14:textId="17D9C7DB" w:rsidR="005F01F4" w:rsidRPr="005F01F4" w:rsidRDefault="005F01F4" w:rsidP="000231D7">
            <w:pPr>
              <w:divId w:val="349532836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5F01F4" w:rsidRPr="005F01F4" w14:paraId="389E3FC0" w14:textId="77777777" w:rsidTr="00190AF6">
        <w:trPr>
          <w:gridAfter w:val="5"/>
          <w:wAfter w:w="11000" w:type="dxa"/>
        </w:trPr>
        <w:tc>
          <w:tcPr>
            <w:tcW w:w="940" w:type="dxa"/>
            <w:gridSpan w:val="2"/>
            <w:shd w:val="clear" w:color="auto" w:fill="auto"/>
          </w:tcPr>
          <w:p w14:paraId="26B3056B" w14:textId="77777777" w:rsidR="005F01F4" w:rsidRPr="005F01F4" w:rsidRDefault="005F01F4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</w:tcPr>
          <w:p w14:paraId="38A50AC7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Хореографический коллектив </w:t>
            </w:r>
          </w:p>
          <w:p w14:paraId="051EEE0E" w14:textId="2E9B3D46" w:rsidR="005F01F4" w:rsidRPr="005F01F4" w:rsidRDefault="005F01F4" w:rsidP="000E5B0A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«Стиль детства»</w:t>
            </w:r>
          </w:p>
        </w:tc>
        <w:tc>
          <w:tcPr>
            <w:tcW w:w="2463" w:type="dxa"/>
            <w:shd w:val="clear" w:color="auto" w:fill="auto"/>
          </w:tcPr>
          <w:p w14:paraId="1FEEEE2C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МБОУ ДО "Детская школа искусств № 2"</w:t>
            </w:r>
          </w:p>
          <w:p w14:paraId="2C33D4A5" w14:textId="77777777" w:rsidR="005F01F4" w:rsidRPr="005F01F4" w:rsidRDefault="005F01F4" w:rsidP="00190AF6">
            <w:pPr>
              <w:rPr>
                <w:rFonts w:eastAsia="Calibri"/>
                <w:bCs/>
                <w:sz w:val="20"/>
                <w:szCs w:val="22"/>
                <w:lang w:eastAsia="en-US"/>
              </w:rPr>
            </w:pPr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г. Альметьевск</w:t>
            </w:r>
          </w:p>
          <w:p w14:paraId="4724FABE" w14:textId="5B717C6E" w:rsidR="005F01F4" w:rsidRPr="005F01F4" w:rsidRDefault="005F01F4" w:rsidP="00F241A9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>Альметьевского</w:t>
            </w:r>
            <w:proofErr w:type="spellEnd"/>
            <w:r w:rsidRPr="005F01F4">
              <w:rPr>
                <w:rFonts w:eastAsia="Calibri"/>
                <w:bCs/>
                <w:sz w:val="20"/>
                <w:szCs w:val="22"/>
                <w:lang w:eastAsia="en-US"/>
              </w:rPr>
              <w:t xml:space="preserve"> муниципального района 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04D9607D" w14:textId="198A84CF" w:rsidR="005F01F4" w:rsidRPr="005F01F4" w:rsidRDefault="005F01F4" w:rsidP="00BA1C4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«Тортовое настроение»</w:t>
            </w:r>
          </w:p>
        </w:tc>
        <w:tc>
          <w:tcPr>
            <w:tcW w:w="2454" w:type="dxa"/>
            <w:shd w:val="clear" w:color="auto" w:fill="auto"/>
          </w:tcPr>
          <w:p w14:paraId="06BED9F6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Шилькова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Анастасия Николаевна</w:t>
            </w:r>
          </w:p>
          <w:p w14:paraId="62BC5CB3" w14:textId="77777777" w:rsidR="005F01F4" w:rsidRPr="005F01F4" w:rsidRDefault="005F01F4" w:rsidP="00190AF6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>Анисахарова</w:t>
            </w:r>
            <w:proofErr w:type="spellEnd"/>
            <w:r w:rsidRPr="005F01F4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Оксана Вячеславовна</w:t>
            </w:r>
          </w:p>
          <w:p w14:paraId="0A494E57" w14:textId="46B0C693" w:rsidR="005F01F4" w:rsidRPr="005F01F4" w:rsidRDefault="005F01F4" w:rsidP="000231D7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shd w:val="clear" w:color="auto" w:fill="auto"/>
          </w:tcPr>
          <w:p w14:paraId="6F8ABDBF" w14:textId="7D727C12" w:rsidR="005F01F4" w:rsidRPr="005F01F4" w:rsidRDefault="005F01F4" w:rsidP="00F241A9">
            <w:pPr>
              <w:rPr>
                <w:rFonts w:eastAsia="Calibri"/>
                <w:bCs/>
                <w:sz w:val="18"/>
                <w:szCs w:val="20"/>
                <w:lang w:eastAsia="en-US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</w:tbl>
    <w:p w14:paraId="5A56ED27" w14:textId="7C9313B0" w:rsidR="00604F22" w:rsidRPr="005F01F4" w:rsidRDefault="00F241A9" w:rsidP="00604F22">
      <w:pPr>
        <w:jc w:val="center"/>
        <w:rPr>
          <w:sz w:val="22"/>
          <w:szCs w:val="22"/>
        </w:rPr>
      </w:pPr>
      <w:r w:rsidRPr="005F01F4">
        <w:rPr>
          <w:b/>
        </w:rPr>
        <w:t xml:space="preserve"> </w:t>
      </w:r>
    </w:p>
    <w:tbl>
      <w:tblPr>
        <w:tblW w:w="1077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41"/>
        <w:gridCol w:w="1802"/>
        <w:gridCol w:w="2167"/>
        <w:gridCol w:w="1417"/>
        <w:gridCol w:w="96"/>
        <w:gridCol w:w="2314"/>
        <w:gridCol w:w="2126"/>
      </w:tblGrid>
      <w:tr w:rsidR="007E140D" w:rsidRPr="005F01F4" w14:paraId="0FC14330" w14:textId="77777777" w:rsidTr="00BA1C45">
        <w:tc>
          <w:tcPr>
            <w:tcW w:w="10773" w:type="dxa"/>
            <w:gridSpan w:val="8"/>
            <w:shd w:val="clear" w:color="auto" w:fill="EAF1DD"/>
          </w:tcPr>
          <w:p w14:paraId="6F0FAADA" w14:textId="3167518E" w:rsidR="000231D7" w:rsidRPr="005F01F4" w:rsidRDefault="000231D7" w:rsidP="000231D7">
            <w:pPr>
              <w:jc w:val="center"/>
            </w:pPr>
            <w:r w:rsidRPr="005F01F4">
              <w:rPr>
                <w:b/>
              </w:rPr>
              <w:t xml:space="preserve">БЛОК 3:  </w:t>
            </w:r>
            <w:bookmarkStart w:id="0" w:name="_GoBack"/>
            <w:bookmarkEnd w:id="0"/>
          </w:p>
          <w:p w14:paraId="4B69E0D2" w14:textId="77777777" w:rsidR="007E140D" w:rsidRPr="005F01F4" w:rsidRDefault="007E140D" w:rsidP="000E7957">
            <w:pPr>
              <w:jc w:val="center"/>
              <w:rPr>
                <w:b/>
              </w:rPr>
            </w:pPr>
            <w:r w:rsidRPr="005F01F4">
              <w:rPr>
                <w:b/>
              </w:rPr>
              <w:t>2 младшая группа  7 – 9 лет</w:t>
            </w:r>
          </w:p>
          <w:p w14:paraId="37E2B833" w14:textId="77777777" w:rsidR="007E140D" w:rsidRPr="005F01F4" w:rsidRDefault="007E140D" w:rsidP="000E7957">
            <w:pPr>
              <w:jc w:val="center"/>
            </w:pPr>
            <w:r w:rsidRPr="005F01F4">
              <w:rPr>
                <w:b/>
              </w:rPr>
              <w:t>СОЛО</w:t>
            </w:r>
          </w:p>
        </w:tc>
      </w:tr>
      <w:tr w:rsidR="004C282A" w:rsidRPr="005F01F4" w14:paraId="49F5DE06" w14:textId="77777777" w:rsidTr="00BA1C45">
        <w:tc>
          <w:tcPr>
            <w:tcW w:w="851" w:type="dxa"/>
            <w:gridSpan w:val="2"/>
            <w:shd w:val="clear" w:color="auto" w:fill="EAF1DD"/>
          </w:tcPr>
          <w:p w14:paraId="043B46EF" w14:textId="77777777" w:rsidR="004C282A" w:rsidRPr="005F01F4" w:rsidRDefault="004C282A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02" w:type="dxa"/>
            <w:shd w:val="clear" w:color="auto" w:fill="EAF1DD"/>
          </w:tcPr>
          <w:p w14:paraId="711CDEAB" w14:textId="77777777" w:rsidR="004C282A" w:rsidRPr="005F01F4" w:rsidRDefault="004C282A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Ветрюк</w:t>
            </w:r>
            <w:proofErr w:type="spellEnd"/>
            <w:r w:rsidRPr="005F01F4">
              <w:rPr>
                <w:sz w:val="20"/>
                <w:szCs w:val="20"/>
              </w:rPr>
              <w:t xml:space="preserve"> Терентий</w:t>
            </w:r>
          </w:p>
        </w:tc>
        <w:tc>
          <w:tcPr>
            <w:tcW w:w="2167" w:type="dxa"/>
            <w:shd w:val="clear" w:color="auto" w:fill="EAF1DD"/>
          </w:tcPr>
          <w:p w14:paraId="7B972786" w14:textId="77777777" w:rsidR="004C282A" w:rsidRPr="005F01F4" w:rsidRDefault="004C282A" w:rsidP="001F0520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коллектив хореографическая школа-студия «Калейдоскоп»</w:t>
            </w:r>
          </w:p>
          <w:p w14:paraId="70D444F9" w14:textId="77777777" w:rsidR="004C282A" w:rsidRPr="005F01F4" w:rsidRDefault="004C282A" w:rsidP="001F0520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МАУДО </w:t>
            </w:r>
            <w:proofErr w:type="spellStart"/>
            <w:r w:rsidRPr="005F01F4">
              <w:rPr>
                <w:sz w:val="18"/>
                <w:szCs w:val="20"/>
              </w:rPr>
              <w:t>ГДТДиМ</w:t>
            </w:r>
            <w:proofErr w:type="spellEnd"/>
            <w:r w:rsidRPr="005F01F4">
              <w:rPr>
                <w:sz w:val="18"/>
                <w:szCs w:val="20"/>
              </w:rPr>
              <w:t xml:space="preserve"> №1</w:t>
            </w:r>
          </w:p>
        </w:tc>
        <w:tc>
          <w:tcPr>
            <w:tcW w:w="1417" w:type="dxa"/>
            <w:shd w:val="clear" w:color="auto" w:fill="EAF1DD"/>
          </w:tcPr>
          <w:p w14:paraId="1A670A0F" w14:textId="77777777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Эстрадный танец </w:t>
            </w:r>
          </w:p>
          <w:p w14:paraId="7DF98FD4" w14:textId="77777777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Сыщик</w:t>
            </w:r>
          </w:p>
        </w:tc>
        <w:tc>
          <w:tcPr>
            <w:tcW w:w="2410" w:type="dxa"/>
            <w:gridSpan w:val="2"/>
            <w:shd w:val="clear" w:color="auto" w:fill="EAF1DD"/>
          </w:tcPr>
          <w:p w14:paraId="13ADB700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6A0FA290" w14:textId="0A522843" w:rsidR="004C282A" w:rsidRPr="005F01F4" w:rsidRDefault="004C282A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Базентинова</w:t>
            </w:r>
            <w:proofErr w:type="spellEnd"/>
            <w:r w:rsidRPr="005F01F4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2126" w:type="dxa"/>
            <w:shd w:val="clear" w:color="auto" w:fill="EAF1DD"/>
          </w:tcPr>
          <w:p w14:paraId="437DBE2F" w14:textId="56F6B2E3" w:rsidR="004C282A" w:rsidRPr="005F01F4" w:rsidRDefault="004C282A" w:rsidP="004C282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4C282A" w:rsidRPr="005F01F4" w14:paraId="4D27BD9F" w14:textId="77777777" w:rsidTr="00BA1C45">
        <w:tc>
          <w:tcPr>
            <w:tcW w:w="10773" w:type="dxa"/>
            <w:gridSpan w:val="8"/>
            <w:shd w:val="clear" w:color="auto" w:fill="auto"/>
          </w:tcPr>
          <w:p w14:paraId="4719BF5F" w14:textId="77777777" w:rsidR="004C282A" w:rsidRPr="005F01F4" w:rsidRDefault="004C282A" w:rsidP="001F0520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36"/>
              </w:rPr>
              <w:t>1 младшая группа  4 – 6 лет</w:t>
            </w:r>
            <w:r w:rsidRPr="005F01F4">
              <w:rPr>
                <w:b/>
                <w:szCs w:val="22"/>
              </w:rPr>
              <w:t xml:space="preserve"> </w:t>
            </w:r>
          </w:p>
          <w:p w14:paraId="41CF6A24" w14:textId="77777777" w:rsidR="004C282A" w:rsidRPr="005F01F4" w:rsidRDefault="004C282A" w:rsidP="001F0520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КОЛЛЕКТИВЫ</w:t>
            </w:r>
          </w:p>
        </w:tc>
      </w:tr>
      <w:tr w:rsidR="004C282A" w:rsidRPr="005F01F4" w14:paraId="18A4EA82" w14:textId="77777777" w:rsidTr="00BA1C45">
        <w:tc>
          <w:tcPr>
            <w:tcW w:w="810" w:type="dxa"/>
            <w:shd w:val="clear" w:color="auto" w:fill="auto"/>
          </w:tcPr>
          <w:p w14:paraId="08A24EBD" w14:textId="77777777" w:rsidR="004C282A" w:rsidRPr="005F01F4" w:rsidRDefault="004C282A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55B35132" w14:textId="5466D0BF" w:rsidR="004C282A" w:rsidRPr="005F01F4" w:rsidRDefault="004C282A" w:rsidP="001F0520">
            <w:pPr>
              <w:rPr>
                <w:sz w:val="18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5B3ECF44" w14:textId="7F0974DB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417" w:type="dxa"/>
            <w:shd w:val="clear" w:color="auto" w:fill="auto"/>
          </w:tcPr>
          <w:p w14:paraId="0EA5776A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Детский танец </w:t>
            </w:r>
          </w:p>
          <w:p w14:paraId="55FCA2AE" w14:textId="7CE2E0CA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Одуванчик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DEF50FB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57F9C866" w14:textId="510274BD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</w:t>
            </w:r>
          </w:p>
        </w:tc>
        <w:tc>
          <w:tcPr>
            <w:tcW w:w="2126" w:type="dxa"/>
            <w:shd w:val="clear" w:color="auto" w:fill="auto"/>
          </w:tcPr>
          <w:p w14:paraId="558CE11D" w14:textId="311A7F79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6DAE43ED" w14:textId="77777777" w:rsidTr="00BA1C45">
        <w:trPr>
          <w:trHeight w:val="755"/>
        </w:trPr>
        <w:tc>
          <w:tcPr>
            <w:tcW w:w="810" w:type="dxa"/>
            <w:shd w:val="clear" w:color="auto" w:fill="auto"/>
          </w:tcPr>
          <w:p w14:paraId="09C52FF5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CCD7C5A" w14:textId="17609F81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</w:t>
            </w:r>
            <w:proofErr w:type="spellStart"/>
            <w:r w:rsidRPr="005F01F4">
              <w:rPr>
                <w:sz w:val="20"/>
                <w:szCs w:val="20"/>
              </w:rPr>
              <w:t>Хозур</w:t>
            </w:r>
            <w:proofErr w:type="spellEnd"/>
            <w:r w:rsidRPr="005F01F4">
              <w:rPr>
                <w:sz w:val="20"/>
                <w:szCs w:val="20"/>
              </w:rPr>
              <w:t>»</w:t>
            </w:r>
          </w:p>
        </w:tc>
        <w:tc>
          <w:tcPr>
            <w:tcW w:w="2167" w:type="dxa"/>
            <w:shd w:val="clear" w:color="auto" w:fill="auto"/>
          </w:tcPr>
          <w:p w14:paraId="22288B4C" w14:textId="0899D55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МБОУ «</w:t>
            </w:r>
            <w:proofErr w:type="spellStart"/>
            <w:r w:rsidRPr="005F01F4">
              <w:rPr>
                <w:sz w:val="20"/>
                <w:szCs w:val="20"/>
              </w:rPr>
              <w:t>Гиназия</w:t>
            </w:r>
            <w:proofErr w:type="spellEnd"/>
            <w:r w:rsidRPr="005F01F4">
              <w:rPr>
                <w:sz w:val="20"/>
                <w:szCs w:val="20"/>
              </w:rPr>
              <w:t xml:space="preserve"> №1», </w:t>
            </w:r>
            <w:proofErr w:type="spellStart"/>
            <w:r w:rsidRPr="005F01F4">
              <w:rPr>
                <w:sz w:val="20"/>
                <w:szCs w:val="20"/>
              </w:rPr>
              <w:t>г.Нижнекамск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2B351402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Народный танец.</w:t>
            </w:r>
          </w:p>
          <w:p w14:paraId="7F23F3D4" w14:textId="2E4D49C0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Карело-финская полька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EDD1144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Руководитель: </w:t>
            </w:r>
            <w:proofErr w:type="spellStart"/>
            <w:r w:rsidRPr="005F01F4">
              <w:rPr>
                <w:sz w:val="20"/>
                <w:szCs w:val="20"/>
              </w:rPr>
              <w:t>Халиуллина</w:t>
            </w:r>
            <w:proofErr w:type="spellEnd"/>
            <w:r w:rsidRPr="005F01F4">
              <w:rPr>
                <w:sz w:val="20"/>
                <w:szCs w:val="20"/>
              </w:rPr>
              <w:t xml:space="preserve"> Эльмира </w:t>
            </w:r>
            <w:proofErr w:type="spellStart"/>
            <w:r w:rsidRPr="005F01F4">
              <w:rPr>
                <w:sz w:val="20"/>
                <w:szCs w:val="20"/>
              </w:rPr>
              <w:t>Минегасимовна</w:t>
            </w:r>
            <w:proofErr w:type="spellEnd"/>
          </w:p>
          <w:p w14:paraId="51EC1D3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Педагог – хореограф:</w:t>
            </w:r>
          </w:p>
          <w:p w14:paraId="49A7D88E" w14:textId="6A2AAE8F" w:rsidR="00820B77" w:rsidRPr="005F01F4" w:rsidRDefault="00820B77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Шарафутдинова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t>Айгуль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lastRenderedPageBreak/>
              <w:t>Мударисовна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DD634A5" w14:textId="28238F65" w:rsidR="00820B77" w:rsidRPr="005F01F4" w:rsidRDefault="00820B77" w:rsidP="00F241A9">
            <w:pPr>
              <w:rPr>
                <w:sz w:val="18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lastRenderedPageBreak/>
              <w:t>Диплом 1 степени</w:t>
            </w:r>
          </w:p>
        </w:tc>
      </w:tr>
      <w:tr w:rsidR="00820B77" w:rsidRPr="005F01F4" w14:paraId="674FE594" w14:textId="77777777" w:rsidTr="00BA1C45">
        <w:tc>
          <w:tcPr>
            <w:tcW w:w="810" w:type="dxa"/>
            <w:shd w:val="clear" w:color="auto" w:fill="auto"/>
          </w:tcPr>
          <w:p w14:paraId="5170DED2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22104B7" w14:textId="15947D7F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«Солнечный город»</w:t>
            </w:r>
          </w:p>
        </w:tc>
        <w:tc>
          <w:tcPr>
            <w:tcW w:w="2167" w:type="dxa"/>
            <w:shd w:val="clear" w:color="auto" w:fill="auto"/>
          </w:tcPr>
          <w:p w14:paraId="77BEC5EE" w14:textId="00DC263F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Нижнекамск</w:t>
            </w:r>
          </w:p>
        </w:tc>
        <w:tc>
          <w:tcPr>
            <w:tcW w:w="1417" w:type="dxa"/>
            <w:shd w:val="clear" w:color="auto" w:fill="auto"/>
          </w:tcPr>
          <w:p w14:paraId="483244C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танец,</w:t>
            </w:r>
          </w:p>
          <w:p w14:paraId="4B8679D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«Светлая ночка»,</w:t>
            </w:r>
          </w:p>
          <w:p w14:paraId="3B85BA01" w14:textId="00FC73DD" w:rsidR="00820B77" w:rsidRPr="005F01F4" w:rsidRDefault="00820B77" w:rsidP="00D0513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2,59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43D9667" w14:textId="411DF225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Соков Роман Александрович,</w:t>
            </w:r>
            <w:r w:rsidRPr="005F01F4">
              <w:rPr>
                <w:sz w:val="20"/>
                <w:szCs w:val="20"/>
              </w:rPr>
              <w:br/>
              <w:t>Семенова Юлиана Игоревна</w:t>
            </w:r>
          </w:p>
        </w:tc>
        <w:tc>
          <w:tcPr>
            <w:tcW w:w="2126" w:type="dxa"/>
            <w:shd w:val="clear" w:color="auto" w:fill="auto"/>
          </w:tcPr>
          <w:p w14:paraId="19BF9F53" w14:textId="7740D8AD" w:rsidR="00820B77" w:rsidRPr="005F01F4" w:rsidRDefault="00820B77" w:rsidP="001F0520">
            <w:pPr>
              <w:rPr>
                <w:sz w:val="18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4C282A" w:rsidRPr="005F01F4" w14:paraId="72EACA79" w14:textId="77777777" w:rsidTr="00BA1C45">
        <w:tc>
          <w:tcPr>
            <w:tcW w:w="810" w:type="dxa"/>
            <w:shd w:val="clear" w:color="auto" w:fill="auto"/>
          </w:tcPr>
          <w:p w14:paraId="47CD678B" w14:textId="77777777" w:rsidR="004C282A" w:rsidRPr="005F01F4" w:rsidRDefault="004C282A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E0A0E19" w14:textId="01B225FC" w:rsidR="004C282A" w:rsidRPr="005F01F4" w:rsidRDefault="004C282A" w:rsidP="00033C7F">
            <w:pPr>
              <w:rPr>
                <w:sz w:val="18"/>
                <w:szCs w:val="20"/>
              </w:rPr>
            </w:pPr>
            <w:r w:rsidRPr="005F01F4">
              <w:rPr>
                <w:sz w:val="20"/>
                <w:szCs w:val="20"/>
              </w:rPr>
              <w:t>Театр-студия современного танца «Гравитация»</w:t>
            </w:r>
          </w:p>
        </w:tc>
        <w:tc>
          <w:tcPr>
            <w:tcW w:w="2167" w:type="dxa"/>
            <w:shd w:val="clear" w:color="auto" w:fill="auto"/>
          </w:tcPr>
          <w:p w14:paraId="52CB9D50" w14:textId="6EA1C6D6" w:rsidR="004C282A" w:rsidRPr="005F01F4" w:rsidRDefault="004C282A" w:rsidP="00033C7F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г. Нижнекамск</w:t>
            </w:r>
          </w:p>
        </w:tc>
        <w:tc>
          <w:tcPr>
            <w:tcW w:w="1417" w:type="dxa"/>
            <w:shd w:val="clear" w:color="auto" w:fill="auto"/>
          </w:tcPr>
          <w:p w14:paraId="685EE3CC" w14:textId="2DC50137" w:rsidR="004C282A" w:rsidRPr="005F01F4" w:rsidRDefault="004C282A" w:rsidP="00B90AF8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Детский танец, «Добро пожаловать в сказку»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A46668F" w14:textId="34DF49AA" w:rsidR="004C282A" w:rsidRPr="005F01F4" w:rsidRDefault="004C282A" w:rsidP="00033C7F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Шагимарданова</w:t>
            </w:r>
            <w:proofErr w:type="spellEnd"/>
            <w:r w:rsidRPr="005F01F4">
              <w:rPr>
                <w:sz w:val="20"/>
                <w:szCs w:val="20"/>
              </w:rPr>
              <w:t xml:space="preserve"> Любовь Александровна, </w:t>
            </w:r>
          </w:p>
        </w:tc>
        <w:tc>
          <w:tcPr>
            <w:tcW w:w="2126" w:type="dxa"/>
            <w:shd w:val="clear" w:color="auto" w:fill="auto"/>
          </w:tcPr>
          <w:p w14:paraId="09D95DA9" w14:textId="23A7D0EF" w:rsidR="004C282A" w:rsidRPr="005F01F4" w:rsidRDefault="004C282A" w:rsidP="004C282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4C282A" w:rsidRPr="005F01F4" w14:paraId="6285B419" w14:textId="77777777" w:rsidTr="00BA1C45">
        <w:tc>
          <w:tcPr>
            <w:tcW w:w="10773" w:type="dxa"/>
            <w:gridSpan w:val="8"/>
            <w:shd w:val="clear" w:color="auto" w:fill="auto"/>
          </w:tcPr>
          <w:p w14:paraId="5A3C9DFC" w14:textId="6DA0A1F5" w:rsidR="004C282A" w:rsidRPr="005F01F4" w:rsidRDefault="004C282A" w:rsidP="00F241A9">
            <w:pPr>
              <w:jc w:val="center"/>
              <w:rPr>
                <w:b/>
                <w:szCs w:val="36"/>
              </w:rPr>
            </w:pPr>
            <w:r w:rsidRPr="005F01F4">
              <w:rPr>
                <w:b/>
                <w:szCs w:val="36"/>
              </w:rPr>
              <w:t>Средняя группа:  10-12 лет</w:t>
            </w:r>
          </w:p>
        </w:tc>
      </w:tr>
      <w:tr w:rsidR="004C282A" w:rsidRPr="005F01F4" w14:paraId="37E12291" w14:textId="77777777" w:rsidTr="00BA1C45">
        <w:tc>
          <w:tcPr>
            <w:tcW w:w="810" w:type="dxa"/>
            <w:shd w:val="clear" w:color="auto" w:fill="auto"/>
          </w:tcPr>
          <w:p w14:paraId="3E5AFDF8" w14:textId="77777777" w:rsidR="004C282A" w:rsidRPr="005F01F4" w:rsidRDefault="004C282A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43CDF999" w14:textId="7EDD7873" w:rsidR="004C282A" w:rsidRPr="005F01F4" w:rsidRDefault="004C282A" w:rsidP="001F0520">
            <w:pPr>
              <w:rPr>
                <w:sz w:val="18"/>
                <w:szCs w:val="20"/>
              </w:rPr>
            </w:pPr>
            <w:r w:rsidRPr="005F01F4">
              <w:rPr>
                <w:sz w:val="20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4FED28A4" w14:textId="148E16D6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159493CD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Эстрадный танец</w:t>
            </w:r>
          </w:p>
          <w:p w14:paraId="34AB8689" w14:textId="7FF6D485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Догоняя ветер</w:t>
            </w:r>
          </w:p>
        </w:tc>
        <w:tc>
          <w:tcPr>
            <w:tcW w:w="2314" w:type="dxa"/>
            <w:shd w:val="clear" w:color="auto" w:fill="auto"/>
          </w:tcPr>
          <w:p w14:paraId="4D338FCE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4E20B929" w14:textId="77777777" w:rsidR="004C282A" w:rsidRPr="005F01F4" w:rsidRDefault="004C282A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  <w:p w14:paraId="3355142E" w14:textId="586C463D" w:rsidR="004C282A" w:rsidRPr="005F01F4" w:rsidRDefault="004C282A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Базентинова</w:t>
            </w:r>
            <w:proofErr w:type="spellEnd"/>
            <w:r w:rsidRPr="005F01F4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2126" w:type="dxa"/>
            <w:shd w:val="clear" w:color="auto" w:fill="auto"/>
          </w:tcPr>
          <w:p w14:paraId="41CB8604" w14:textId="1A79C75D" w:rsidR="004C282A" w:rsidRPr="005F01F4" w:rsidRDefault="004C282A" w:rsidP="001F0520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4C282A" w:rsidRPr="005F01F4" w14:paraId="76850CB3" w14:textId="77777777" w:rsidTr="00BA1C45">
        <w:tc>
          <w:tcPr>
            <w:tcW w:w="810" w:type="dxa"/>
            <w:shd w:val="clear" w:color="auto" w:fill="auto"/>
          </w:tcPr>
          <w:p w14:paraId="52F7E9B8" w14:textId="77777777" w:rsidR="004C282A" w:rsidRPr="005F01F4" w:rsidRDefault="004C282A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0BCE17E8" w14:textId="5977F622" w:rsidR="004C282A" w:rsidRPr="005F01F4" w:rsidRDefault="004C282A" w:rsidP="000E795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  <w:shd w:val="clear" w:color="auto" w:fill="auto"/>
          </w:tcPr>
          <w:p w14:paraId="1B13F734" w14:textId="6A2A4D4E" w:rsidR="004C282A" w:rsidRPr="005F01F4" w:rsidRDefault="004C282A" w:rsidP="000E7957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67FF4CD8" w14:textId="73E48E7C" w:rsidR="004C282A" w:rsidRPr="005F01F4" w:rsidRDefault="004C282A" w:rsidP="000E7957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auto"/>
          </w:tcPr>
          <w:p w14:paraId="4CF63F28" w14:textId="223B337E" w:rsidR="004C282A" w:rsidRPr="005F01F4" w:rsidRDefault="004C282A" w:rsidP="00F241A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DE1B262" w14:textId="543339C5" w:rsidR="004C282A" w:rsidRPr="005F01F4" w:rsidRDefault="004C282A" w:rsidP="000E7957">
            <w:pPr>
              <w:rPr>
                <w:sz w:val="20"/>
                <w:szCs w:val="20"/>
              </w:rPr>
            </w:pPr>
          </w:p>
        </w:tc>
      </w:tr>
      <w:tr w:rsidR="00820B77" w:rsidRPr="005F01F4" w14:paraId="777A45FC" w14:textId="77777777" w:rsidTr="00BA1C45">
        <w:tc>
          <w:tcPr>
            <w:tcW w:w="810" w:type="dxa"/>
            <w:shd w:val="clear" w:color="auto" w:fill="auto"/>
          </w:tcPr>
          <w:p w14:paraId="69452A95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D7F8433" w14:textId="39EFF40C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«Солнечный город»</w:t>
            </w:r>
          </w:p>
        </w:tc>
        <w:tc>
          <w:tcPr>
            <w:tcW w:w="2167" w:type="dxa"/>
            <w:shd w:val="clear" w:color="auto" w:fill="auto"/>
          </w:tcPr>
          <w:p w14:paraId="3FFF6BD9" w14:textId="49F79655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Нижнекамск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06F4875B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эстрадный танец,</w:t>
            </w:r>
            <w:r w:rsidRPr="005F01F4">
              <w:rPr>
                <w:sz w:val="20"/>
                <w:szCs w:val="20"/>
              </w:rPr>
              <w:br/>
              <w:t>«Сокровище»,</w:t>
            </w:r>
          </w:p>
          <w:p w14:paraId="340EA5CC" w14:textId="6DF9625B" w:rsidR="00820B77" w:rsidRPr="005F01F4" w:rsidRDefault="00820B77" w:rsidP="00F241A9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2,49</w:t>
            </w:r>
          </w:p>
        </w:tc>
        <w:tc>
          <w:tcPr>
            <w:tcW w:w="2314" w:type="dxa"/>
            <w:shd w:val="clear" w:color="auto" w:fill="auto"/>
          </w:tcPr>
          <w:p w14:paraId="30FB4E57" w14:textId="502F227A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Соков Роман Александрович</w:t>
            </w:r>
          </w:p>
        </w:tc>
        <w:tc>
          <w:tcPr>
            <w:tcW w:w="2126" w:type="dxa"/>
            <w:shd w:val="clear" w:color="auto" w:fill="auto"/>
          </w:tcPr>
          <w:p w14:paraId="33F9212B" w14:textId="5CDB9039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820B77" w:rsidRPr="005F01F4" w14:paraId="5B6171D4" w14:textId="77777777" w:rsidTr="00BA1C45">
        <w:tc>
          <w:tcPr>
            <w:tcW w:w="810" w:type="dxa"/>
            <w:shd w:val="clear" w:color="auto" w:fill="auto"/>
          </w:tcPr>
          <w:p w14:paraId="28DBCCCF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34CE935" w14:textId="311EF7B2" w:rsidR="00820B77" w:rsidRPr="005F01F4" w:rsidRDefault="00820B77" w:rsidP="001F0520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089B5F17" w14:textId="08E05385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4F6B0FE5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Современный танец</w:t>
            </w:r>
          </w:p>
          <w:p w14:paraId="2B19628A" w14:textId="594D921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Сурок</w:t>
            </w:r>
          </w:p>
        </w:tc>
        <w:tc>
          <w:tcPr>
            <w:tcW w:w="2314" w:type="dxa"/>
            <w:shd w:val="clear" w:color="auto" w:fill="auto"/>
          </w:tcPr>
          <w:p w14:paraId="342AFB5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6FF877F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  <w:p w14:paraId="07E60E0B" w14:textId="2A1E3BC2" w:rsidR="00820B77" w:rsidRPr="005F01F4" w:rsidRDefault="00820B77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Базентинова</w:t>
            </w:r>
            <w:proofErr w:type="spellEnd"/>
            <w:r w:rsidRPr="005F01F4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2126" w:type="dxa"/>
            <w:shd w:val="clear" w:color="auto" w:fill="auto"/>
          </w:tcPr>
          <w:p w14:paraId="07261788" w14:textId="46BE5714" w:rsidR="00820B77" w:rsidRPr="005F01F4" w:rsidRDefault="00820B77" w:rsidP="004C282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820B77" w:rsidRPr="005F01F4" w14:paraId="2D0CA8F2" w14:textId="77777777" w:rsidTr="00BA1C45">
        <w:tc>
          <w:tcPr>
            <w:tcW w:w="810" w:type="dxa"/>
            <w:shd w:val="clear" w:color="auto" w:fill="auto"/>
          </w:tcPr>
          <w:p w14:paraId="4458BF69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BB4007B" w14:textId="5C472DAD" w:rsidR="00820B77" w:rsidRPr="005F01F4" w:rsidRDefault="00820B77" w:rsidP="000E7957">
            <w:pPr>
              <w:rPr>
                <w:sz w:val="18"/>
                <w:szCs w:val="20"/>
              </w:rPr>
            </w:pPr>
            <w:r w:rsidRPr="005F01F4">
              <w:rPr>
                <w:sz w:val="20"/>
                <w:szCs w:val="20"/>
              </w:rPr>
              <w:t>Театр-студия современного танца «Гравитация»</w:t>
            </w:r>
          </w:p>
        </w:tc>
        <w:tc>
          <w:tcPr>
            <w:tcW w:w="2167" w:type="dxa"/>
            <w:shd w:val="clear" w:color="auto" w:fill="auto"/>
          </w:tcPr>
          <w:p w14:paraId="63832049" w14:textId="4C9CD608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г. Нижнекамск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387A73CD" w14:textId="2127E7CF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Современный танец, «Отразись во мне» </w:t>
            </w:r>
          </w:p>
        </w:tc>
        <w:tc>
          <w:tcPr>
            <w:tcW w:w="2314" w:type="dxa"/>
            <w:shd w:val="clear" w:color="auto" w:fill="auto"/>
          </w:tcPr>
          <w:p w14:paraId="4CB94CCC" w14:textId="17BBA5BA" w:rsidR="00820B77" w:rsidRPr="005F01F4" w:rsidRDefault="00820B77" w:rsidP="000E7957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Шагимарданова</w:t>
            </w:r>
            <w:proofErr w:type="spellEnd"/>
            <w:r w:rsidRPr="005F01F4">
              <w:rPr>
                <w:sz w:val="20"/>
                <w:szCs w:val="20"/>
              </w:rPr>
              <w:t xml:space="preserve"> Любовь Александровна, </w:t>
            </w:r>
          </w:p>
        </w:tc>
        <w:tc>
          <w:tcPr>
            <w:tcW w:w="2126" w:type="dxa"/>
            <w:shd w:val="clear" w:color="auto" w:fill="auto"/>
          </w:tcPr>
          <w:p w14:paraId="7BC41954" w14:textId="74138054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7F90268A" w14:textId="77777777" w:rsidTr="00BA1C45">
        <w:tc>
          <w:tcPr>
            <w:tcW w:w="810" w:type="dxa"/>
            <w:shd w:val="clear" w:color="auto" w:fill="auto"/>
          </w:tcPr>
          <w:p w14:paraId="59BA2873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55AEAA21" w14:textId="10BD5257" w:rsidR="00820B77" w:rsidRPr="005F01F4" w:rsidRDefault="00820B77" w:rsidP="000E7957">
            <w:pPr>
              <w:rPr>
                <w:sz w:val="18"/>
                <w:szCs w:val="20"/>
              </w:rPr>
            </w:pPr>
          </w:p>
        </w:tc>
        <w:tc>
          <w:tcPr>
            <w:tcW w:w="2167" w:type="dxa"/>
            <w:shd w:val="clear" w:color="auto" w:fill="auto"/>
          </w:tcPr>
          <w:p w14:paraId="28C19279" w14:textId="4A0C8462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1513" w:type="dxa"/>
            <w:gridSpan w:val="2"/>
            <w:shd w:val="clear" w:color="auto" w:fill="auto"/>
          </w:tcPr>
          <w:p w14:paraId="251D07AC" w14:textId="5D3F86F4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auto"/>
          </w:tcPr>
          <w:p w14:paraId="65BC118C" w14:textId="6929394C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5DD8DA7" w14:textId="77777777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</w:tr>
      <w:tr w:rsidR="00820B77" w:rsidRPr="005F01F4" w14:paraId="2F0AA63A" w14:textId="77777777" w:rsidTr="00BA1C45">
        <w:tc>
          <w:tcPr>
            <w:tcW w:w="810" w:type="dxa"/>
            <w:shd w:val="clear" w:color="auto" w:fill="auto"/>
          </w:tcPr>
          <w:p w14:paraId="58238B65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6A786EB" w14:textId="1569C090" w:rsidR="00820B77" w:rsidRPr="005F01F4" w:rsidRDefault="00820B77" w:rsidP="001F0520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43EFCE6C" w14:textId="2FCE239C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296E701D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Эстрадный танец</w:t>
            </w:r>
          </w:p>
          <w:p w14:paraId="565C8413" w14:textId="0CCFD830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Где то там</w:t>
            </w:r>
          </w:p>
        </w:tc>
        <w:tc>
          <w:tcPr>
            <w:tcW w:w="2314" w:type="dxa"/>
            <w:shd w:val="clear" w:color="auto" w:fill="auto"/>
          </w:tcPr>
          <w:p w14:paraId="444AD777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0638B6E4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  <w:p w14:paraId="3643C0D1" w14:textId="48CD0751" w:rsidR="00820B77" w:rsidRPr="005F01F4" w:rsidRDefault="00820B77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Базентинова</w:t>
            </w:r>
            <w:proofErr w:type="spellEnd"/>
            <w:r w:rsidRPr="005F01F4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2126" w:type="dxa"/>
            <w:shd w:val="clear" w:color="auto" w:fill="auto"/>
          </w:tcPr>
          <w:p w14:paraId="121AF3E0" w14:textId="219667A8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3 степени</w:t>
            </w:r>
          </w:p>
        </w:tc>
      </w:tr>
      <w:tr w:rsidR="00820B77" w:rsidRPr="005F01F4" w14:paraId="35E62747" w14:textId="77777777" w:rsidTr="00BA1C45">
        <w:trPr>
          <w:trHeight w:val="1121"/>
        </w:trPr>
        <w:tc>
          <w:tcPr>
            <w:tcW w:w="810" w:type="dxa"/>
            <w:shd w:val="clear" w:color="auto" w:fill="auto"/>
          </w:tcPr>
          <w:p w14:paraId="4697CE58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48D3E68D" w14:textId="45CF0E4B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 “TERA”</w:t>
            </w:r>
          </w:p>
        </w:tc>
        <w:tc>
          <w:tcPr>
            <w:tcW w:w="2167" w:type="dxa"/>
            <w:shd w:val="clear" w:color="auto" w:fill="auto"/>
          </w:tcPr>
          <w:p w14:paraId="04408E3C" w14:textId="2780FB61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развивающий центр “TERA”, г. Нижнекамск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1A387814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современный танец,</w:t>
            </w:r>
          </w:p>
          <w:p w14:paraId="036367D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“Только не засыпай ”, 2:56</w:t>
            </w:r>
          </w:p>
          <w:p w14:paraId="17927A85" w14:textId="77777777" w:rsidR="00820B77" w:rsidRPr="005F01F4" w:rsidRDefault="00820B77" w:rsidP="00190AF6">
            <w:pPr>
              <w:rPr>
                <w:sz w:val="20"/>
                <w:szCs w:val="20"/>
              </w:rPr>
            </w:pPr>
          </w:p>
          <w:p w14:paraId="0383B13A" w14:textId="77777777" w:rsidR="00820B77" w:rsidRPr="005F01F4" w:rsidRDefault="00820B77" w:rsidP="000E7957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auto"/>
          </w:tcPr>
          <w:p w14:paraId="6BAD0A0B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Руководитель центра: Салахова Резеда </w:t>
            </w:r>
            <w:proofErr w:type="spellStart"/>
            <w:r w:rsidRPr="005F01F4">
              <w:rPr>
                <w:sz w:val="18"/>
                <w:szCs w:val="20"/>
              </w:rPr>
              <w:t>Вильсоновна</w:t>
            </w:r>
            <w:proofErr w:type="spellEnd"/>
            <w:r w:rsidRPr="005F01F4">
              <w:rPr>
                <w:sz w:val="18"/>
                <w:szCs w:val="20"/>
              </w:rPr>
              <w:t>,</w:t>
            </w:r>
          </w:p>
          <w:p w14:paraId="6E32A15C" w14:textId="686726EE" w:rsidR="00820B77" w:rsidRPr="005F01F4" w:rsidRDefault="00820B77" w:rsidP="000E7957">
            <w:pPr>
              <w:rPr>
                <w:sz w:val="20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Педагог- хореограф: </w:t>
            </w:r>
            <w:proofErr w:type="spellStart"/>
            <w:r w:rsidRPr="005F01F4">
              <w:rPr>
                <w:sz w:val="18"/>
                <w:szCs w:val="20"/>
              </w:rPr>
              <w:t>Гарифуллина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Алися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Габдулвадутовна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70C0F78F" w14:textId="7DA86EF4" w:rsidR="00820B77" w:rsidRPr="005F01F4" w:rsidRDefault="00820B77" w:rsidP="00820B77">
            <w:pPr>
              <w:rPr>
                <w:sz w:val="16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1823C3C8" w14:textId="77777777" w:rsidTr="00BA1C45">
        <w:trPr>
          <w:trHeight w:val="562"/>
        </w:trPr>
        <w:tc>
          <w:tcPr>
            <w:tcW w:w="810" w:type="dxa"/>
            <w:shd w:val="clear" w:color="auto" w:fill="auto"/>
          </w:tcPr>
          <w:p w14:paraId="597DB239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</w:tcPr>
          <w:p w14:paraId="462B0FF8" w14:textId="5A15ACE2" w:rsidR="00820B77" w:rsidRPr="005F01F4" w:rsidRDefault="00820B77" w:rsidP="00BA1C45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7D108012" w14:textId="539EDFF2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1B1C6D5D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Современный танец</w:t>
            </w:r>
          </w:p>
          <w:p w14:paraId="246FD830" w14:textId="2C9C4986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Колыбельная</w:t>
            </w:r>
          </w:p>
        </w:tc>
        <w:tc>
          <w:tcPr>
            <w:tcW w:w="2314" w:type="dxa"/>
            <w:shd w:val="clear" w:color="auto" w:fill="auto"/>
          </w:tcPr>
          <w:p w14:paraId="2A2A1C56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2C8DCC76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  <w:p w14:paraId="71C57F14" w14:textId="584D57B2" w:rsidR="00820B77" w:rsidRPr="005F01F4" w:rsidRDefault="00820B77" w:rsidP="001F052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C717860" w14:textId="12884987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74635150" w14:textId="77777777" w:rsidTr="00BA1C45">
        <w:tc>
          <w:tcPr>
            <w:tcW w:w="810" w:type="dxa"/>
            <w:shd w:val="clear" w:color="auto" w:fill="auto"/>
          </w:tcPr>
          <w:p w14:paraId="2F1A9F62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14:paraId="2B613045" w14:textId="75C796F5" w:rsidR="00820B77" w:rsidRPr="005F01F4" w:rsidRDefault="00820B77" w:rsidP="001F0520">
            <w:pPr>
              <w:rPr>
                <w:sz w:val="18"/>
                <w:szCs w:val="20"/>
              </w:rPr>
            </w:pPr>
          </w:p>
        </w:tc>
        <w:tc>
          <w:tcPr>
            <w:tcW w:w="2167" w:type="dxa"/>
            <w:shd w:val="clear" w:color="auto" w:fill="auto"/>
          </w:tcPr>
          <w:p w14:paraId="4A858D59" w14:textId="00CA4732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513" w:type="dxa"/>
            <w:gridSpan w:val="2"/>
            <w:shd w:val="clear" w:color="auto" w:fill="auto"/>
          </w:tcPr>
          <w:p w14:paraId="008C77B6" w14:textId="5C7CEE17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Шаман вещает</w:t>
            </w:r>
          </w:p>
        </w:tc>
        <w:tc>
          <w:tcPr>
            <w:tcW w:w="2314" w:type="dxa"/>
            <w:shd w:val="clear" w:color="auto" w:fill="auto"/>
          </w:tcPr>
          <w:p w14:paraId="58EE0D21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27D93592" w14:textId="3F7A838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</w:tc>
        <w:tc>
          <w:tcPr>
            <w:tcW w:w="2126" w:type="dxa"/>
            <w:shd w:val="clear" w:color="auto" w:fill="auto"/>
          </w:tcPr>
          <w:p w14:paraId="4A2E7C4C" w14:textId="6D89CCA0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75984801" w14:textId="77777777" w:rsidTr="00BA1C45">
        <w:tc>
          <w:tcPr>
            <w:tcW w:w="10773" w:type="dxa"/>
            <w:gridSpan w:val="8"/>
            <w:shd w:val="clear" w:color="auto" w:fill="auto"/>
          </w:tcPr>
          <w:p w14:paraId="213364DF" w14:textId="77777777" w:rsidR="00820B77" w:rsidRPr="005F01F4" w:rsidRDefault="00820B77" w:rsidP="001F0520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>2 младшая группа 7-9 лет</w:t>
            </w:r>
          </w:p>
          <w:p w14:paraId="4BB18DC3" w14:textId="77777777" w:rsidR="00820B77" w:rsidRPr="005F01F4" w:rsidRDefault="00820B77" w:rsidP="001F0520">
            <w:pPr>
              <w:jc w:val="center"/>
              <w:rPr>
                <w:b/>
                <w:szCs w:val="22"/>
              </w:rPr>
            </w:pPr>
            <w:r w:rsidRPr="005F01F4">
              <w:rPr>
                <w:b/>
                <w:szCs w:val="22"/>
              </w:rPr>
              <w:t xml:space="preserve">Коллективы </w:t>
            </w:r>
          </w:p>
        </w:tc>
      </w:tr>
      <w:tr w:rsidR="00820B77" w:rsidRPr="005F01F4" w14:paraId="3076E26C" w14:textId="77777777" w:rsidTr="00BA1C45">
        <w:trPr>
          <w:trHeight w:val="755"/>
        </w:trPr>
        <w:tc>
          <w:tcPr>
            <w:tcW w:w="810" w:type="dxa"/>
            <w:shd w:val="clear" w:color="auto" w:fill="auto"/>
          </w:tcPr>
          <w:p w14:paraId="6E0F4A38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5B9F29EC" w14:textId="4807061D" w:rsidR="00820B77" w:rsidRPr="005F01F4" w:rsidRDefault="00820B77" w:rsidP="001F0520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коллектив хореографическая школа-студия «Калейдоскоп»</w:t>
            </w:r>
          </w:p>
        </w:tc>
        <w:tc>
          <w:tcPr>
            <w:tcW w:w="2167" w:type="dxa"/>
            <w:shd w:val="clear" w:color="auto" w:fill="auto"/>
          </w:tcPr>
          <w:p w14:paraId="04182C03" w14:textId="3322C6C8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МАУДО </w:t>
            </w:r>
            <w:proofErr w:type="spellStart"/>
            <w:r w:rsidRPr="005F01F4">
              <w:rPr>
                <w:sz w:val="20"/>
                <w:szCs w:val="20"/>
              </w:rPr>
              <w:t>ГДТДиМ</w:t>
            </w:r>
            <w:proofErr w:type="spellEnd"/>
            <w:r w:rsidRPr="005F01F4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417" w:type="dxa"/>
            <w:shd w:val="clear" w:color="auto" w:fill="auto"/>
          </w:tcPr>
          <w:p w14:paraId="2E5D2A6F" w14:textId="621BF0E2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 Гномики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3CF619B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Сторожук</w:t>
            </w:r>
            <w:proofErr w:type="spellEnd"/>
            <w:r w:rsidRPr="005F01F4">
              <w:rPr>
                <w:sz w:val="20"/>
                <w:szCs w:val="20"/>
              </w:rPr>
              <w:t xml:space="preserve"> Е.А.</w:t>
            </w:r>
          </w:p>
          <w:p w14:paraId="05E04790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Косякова О.В.</w:t>
            </w:r>
          </w:p>
          <w:p w14:paraId="4731B8C5" w14:textId="08260109" w:rsidR="00820B77" w:rsidRPr="005F01F4" w:rsidRDefault="00820B77" w:rsidP="001F0520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Базентинова</w:t>
            </w:r>
            <w:proofErr w:type="spellEnd"/>
            <w:r w:rsidRPr="005F01F4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2126" w:type="dxa"/>
            <w:shd w:val="clear" w:color="auto" w:fill="auto"/>
          </w:tcPr>
          <w:p w14:paraId="5DDE33D2" w14:textId="19037E03" w:rsidR="00820B77" w:rsidRPr="005F01F4" w:rsidRDefault="00820B77" w:rsidP="004C282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820B77" w:rsidRPr="005F01F4" w14:paraId="7F7DBB33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5BD9089F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02CAF3A" w14:textId="462AD77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 “TERA”</w:t>
            </w:r>
          </w:p>
        </w:tc>
        <w:tc>
          <w:tcPr>
            <w:tcW w:w="2167" w:type="dxa"/>
            <w:shd w:val="clear" w:color="auto" w:fill="auto"/>
          </w:tcPr>
          <w:p w14:paraId="3D4B1A63" w14:textId="4ACE4D99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развивающий центр “TERA”, г. Нижнекамск</w:t>
            </w:r>
          </w:p>
        </w:tc>
        <w:tc>
          <w:tcPr>
            <w:tcW w:w="1417" w:type="dxa"/>
            <w:shd w:val="clear" w:color="auto" w:fill="auto"/>
          </w:tcPr>
          <w:p w14:paraId="6783C092" w14:textId="0B581EFE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танец,</w:t>
            </w:r>
          </w:p>
          <w:p w14:paraId="35C8EE94" w14:textId="629AB986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“Озорные нотки”,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71E6764" w14:textId="77777777" w:rsidR="00820B77" w:rsidRPr="005F01F4" w:rsidRDefault="00820B77" w:rsidP="00190AF6">
            <w:pPr>
              <w:rPr>
                <w:sz w:val="16"/>
                <w:szCs w:val="20"/>
              </w:rPr>
            </w:pPr>
            <w:r w:rsidRPr="005F01F4">
              <w:rPr>
                <w:sz w:val="16"/>
                <w:szCs w:val="20"/>
              </w:rPr>
              <w:t xml:space="preserve">Руководитель центра: Салахова Резеда </w:t>
            </w:r>
            <w:proofErr w:type="spellStart"/>
            <w:r w:rsidRPr="005F01F4">
              <w:rPr>
                <w:sz w:val="16"/>
                <w:szCs w:val="20"/>
              </w:rPr>
              <w:t>Вильсоновна</w:t>
            </w:r>
            <w:proofErr w:type="spellEnd"/>
            <w:r w:rsidRPr="005F01F4">
              <w:rPr>
                <w:sz w:val="16"/>
                <w:szCs w:val="20"/>
              </w:rPr>
              <w:t>,</w:t>
            </w:r>
          </w:p>
          <w:p w14:paraId="7875791B" w14:textId="2471297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16"/>
                <w:szCs w:val="20"/>
              </w:rPr>
              <w:t xml:space="preserve">Педагог-хореограф: </w:t>
            </w:r>
            <w:proofErr w:type="spellStart"/>
            <w:r w:rsidRPr="005F01F4">
              <w:rPr>
                <w:sz w:val="16"/>
                <w:szCs w:val="20"/>
              </w:rPr>
              <w:t>Гарифуллина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Алися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Габдулвадутовна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CF3C949" w14:textId="7459ABA8" w:rsidR="00820B77" w:rsidRPr="005F01F4" w:rsidRDefault="00820B77" w:rsidP="001F0520">
            <w:pPr>
              <w:rPr>
                <w:sz w:val="16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5F9315D2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158390E3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35A0398" w14:textId="5FD40425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Театр-студия современного танца «Гравитация»</w:t>
            </w:r>
          </w:p>
        </w:tc>
        <w:tc>
          <w:tcPr>
            <w:tcW w:w="2167" w:type="dxa"/>
            <w:shd w:val="clear" w:color="auto" w:fill="auto"/>
          </w:tcPr>
          <w:p w14:paraId="5F48C1B9" w14:textId="6C40B00D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г. Нижнекамск</w:t>
            </w:r>
          </w:p>
        </w:tc>
        <w:tc>
          <w:tcPr>
            <w:tcW w:w="1417" w:type="dxa"/>
            <w:shd w:val="clear" w:color="auto" w:fill="auto"/>
          </w:tcPr>
          <w:p w14:paraId="053CB871" w14:textId="3D7C3F71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Эстрадный танец «Летела гагара»,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707C12F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Шагимарданова</w:t>
            </w:r>
            <w:proofErr w:type="spellEnd"/>
            <w:r w:rsidRPr="005F01F4">
              <w:rPr>
                <w:sz w:val="20"/>
                <w:szCs w:val="20"/>
              </w:rPr>
              <w:t xml:space="preserve"> Любовь Александровна</w:t>
            </w:r>
          </w:p>
          <w:p w14:paraId="057C7F8D" w14:textId="2F8B195E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752D228B" w14:textId="76BD6798" w:rsidR="00820B77" w:rsidRPr="005F01F4" w:rsidRDefault="00820B77" w:rsidP="00D05135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820B77" w:rsidRPr="005F01F4" w14:paraId="36F7220A" w14:textId="77777777" w:rsidTr="00BA1C45">
        <w:trPr>
          <w:trHeight w:val="640"/>
        </w:trPr>
        <w:tc>
          <w:tcPr>
            <w:tcW w:w="810" w:type="dxa"/>
            <w:shd w:val="clear" w:color="auto" w:fill="auto"/>
          </w:tcPr>
          <w:p w14:paraId="28B905B6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5D1CEA96" w14:textId="62A75BB2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«Солнечный город»</w:t>
            </w:r>
          </w:p>
        </w:tc>
        <w:tc>
          <w:tcPr>
            <w:tcW w:w="2167" w:type="dxa"/>
            <w:shd w:val="clear" w:color="auto" w:fill="auto"/>
          </w:tcPr>
          <w:p w14:paraId="396063AB" w14:textId="410BEF7B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Нижнекамск</w:t>
            </w:r>
          </w:p>
        </w:tc>
        <w:tc>
          <w:tcPr>
            <w:tcW w:w="1417" w:type="dxa"/>
            <w:shd w:val="clear" w:color="auto" w:fill="auto"/>
          </w:tcPr>
          <w:p w14:paraId="27A0175B" w14:textId="52590E09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танец,</w:t>
            </w:r>
            <w:r w:rsidRPr="005F01F4">
              <w:rPr>
                <w:sz w:val="20"/>
                <w:szCs w:val="20"/>
              </w:rPr>
              <w:br/>
              <w:t xml:space="preserve">«Клюет?»,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3ACBCC6" w14:textId="1E104761" w:rsidR="00820B77" w:rsidRPr="005F01F4" w:rsidRDefault="00820B77" w:rsidP="001F0520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Соков Роман Александрович</w:t>
            </w:r>
          </w:p>
        </w:tc>
        <w:tc>
          <w:tcPr>
            <w:tcW w:w="2126" w:type="dxa"/>
            <w:shd w:val="clear" w:color="auto" w:fill="auto"/>
          </w:tcPr>
          <w:p w14:paraId="54D2D30B" w14:textId="7E254605" w:rsidR="00820B77" w:rsidRPr="005F01F4" w:rsidRDefault="00820B77" w:rsidP="00820B7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2 степени</w:t>
            </w:r>
          </w:p>
        </w:tc>
      </w:tr>
      <w:tr w:rsidR="00820B77" w:rsidRPr="005F01F4" w14:paraId="3E191A38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41E1B9B1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0B9D8FE6" w14:textId="242CC360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Театр танца «</w:t>
            </w:r>
            <w:proofErr w:type="spellStart"/>
            <w:r w:rsidRPr="005F01F4">
              <w:rPr>
                <w:sz w:val="20"/>
                <w:szCs w:val="20"/>
              </w:rPr>
              <w:t>Навруз</w:t>
            </w:r>
            <w:proofErr w:type="spellEnd"/>
            <w:r w:rsidRPr="005F01F4">
              <w:rPr>
                <w:sz w:val="20"/>
                <w:szCs w:val="20"/>
              </w:rPr>
              <w:t>»</w:t>
            </w:r>
          </w:p>
        </w:tc>
        <w:tc>
          <w:tcPr>
            <w:tcW w:w="2167" w:type="dxa"/>
            <w:shd w:val="clear" w:color="auto" w:fill="auto"/>
          </w:tcPr>
          <w:p w14:paraId="6AC9F66C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 xml:space="preserve">АНО «Культурно-просветительское общество «Лира», </w:t>
            </w:r>
          </w:p>
          <w:p w14:paraId="1E4545CC" w14:textId="60FF8A37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18"/>
                <w:szCs w:val="20"/>
              </w:rPr>
              <w:t>г. Нижнекамск</w:t>
            </w:r>
          </w:p>
        </w:tc>
        <w:tc>
          <w:tcPr>
            <w:tcW w:w="1417" w:type="dxa"/>
            <w:shd w:val="clear" w:color="auto" w:fill="auto"/>
          </w:tcPr>
          <w:p w14:paraId="5AA2808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татарский народный танец</w:t>
            </w:r>
          </w:p>
          <w:p w14:paraId="4981A942" w14:textId="27290612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</w:t>
            </w:r>
            <w:proofErr w:type="spellStart"/>
            <w:r w:rsidRPr="005F01F4">
              <w:rPr>
                <w:sz w:val="20"/>
                <w:szCs w:val="20"/>
              </w:rPr>
              <w:t>Бэхетле</w:t>
            </w:r>
            <w:proofErr w:type="spellEnd"/>
            <w:r w:rsidRPr="005F01F4">
              <w:rPr>
                <w:sz w:val="20"/>
                <w:szCs w:val="20"/>
              </w:rPr>
              <w:t xml:space="preserve"> </w:t>
            </w:r>
            <w:proofErr w:type="spellStart"/>
            <w:r w:rsidRPr="005F01F4">
              <w:rPr>
                <w:sz w:val="20"/>
                <w:szCs w:val="20"/>
              </w:rPr>
              <w:t>балачак</w:t>
            </w:r>
            <w:proofErr w:type="spellEnd"/>
            <w:r w:rsidRPr="005F01F4">
              <w:rPr>
                <w:sz w:val="20"/>
                <w:szCs w:val="20"/>
              </w:rPr>
              <w:t>», 2:57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B7D573C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20"/>
                <w:szCs w:val="20"/>
              </w:rPr>
              <w:t>Мусифуллин</w:t>
            </w:r>
            <w:proofErr w:type="spellEnd"/>
            <w:r w:rsidRPr="005F01F4">
              <w:rPr>
                <w:sz w:val="20"/>
                <w:szCs w:val="20"/>
              </w:rPr>
              <w:t xml:space="preserve"> Наиль </w:t>
            </w:r>
            <w:proofErr w:type="spellStart"/>
            <w:r w:rsidRPr="005F01F4">
              <w:rPr>
                <w:sz w:val="20"/>
                <w:szCs w:val="20"/>
              </w:rPr>
              <w:t>Шакурович</w:t>
            </w:r>
            <w:proofErr w:type="spellEnd"/>
            <w:r w:rsidRPr="005F01F4">
              <w:rPr>
                <w:sz w:val="20"/>
                <w:szCs w:val="20"/>
              </w:rPr>
              <w:t xml:space="preserve">, </w:t>
            </w:r>
          </w:p>
          <w:p w14:paraId="0E472BE3" w14:textId="718F24A2" w:rsidR="00820B77" w:rsidRPr="005F01F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E9A3CBE" w14:textId="522E1F04" w:rsidR="00820B77" w:rsidRPr="005F01F4" w:rsidRDefault="00820B77" w:rsidP="004C282A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1 степени</w:t>
            </w:r>
          </w:p>
        </w:tc>
      </w:tr>
      <w:tr w:rsidR="00820B77" w:rsidRPr="005F01F4" w14:paraId="59D36139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640F9DF9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0B50873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Образцовый детский коллектив РТ  хореографический ансамбль «</w:t>
            </w:r>
            <w:proofErr w:type="spellStart"/>
            <w:r w:rsidRPr="005F01F4">
              <w:rPr>
                <w:sz w:val="18"/>
                <w:szCs w:val="20"/>
              </w:rPr>
              <w:t>Тамчылар</w:t>
            </w:r>
            <w:proofErr w:type="spellEnd"/>
            <w:r w:rsidRPr="005F01F4">
              <w:rPr>
                <w:sz w:val="18"/>
                <w:szCs w:val="20"/>
              </w:rPr>
              <w:t>»,</w:t>
            </w:r>
          </w:p>
          <w:p w14:paraId="2C731159" w14:textId="5C11DC1F" w:rsidR="00820B77" w:rsidRPr="005F01F4" w:rsidRDefault="00820B77" w:rsidP="00883B67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Хореографический ансамбль «</w:t>
            </w:r>
            <w:proofErr w:type="spellStart"/>
            <w:r w:rsidRPr="005F01F4">
              <w:rPr>
                <w:sz w:val="18"/>
                <w:szCs w:val="20"/>
              </w:rPr>
              <w:t>Хозур</w:t>
            </w:r>
            <w:proofErr w:type="spellEnd"/>
            <w:r w:rsidRPr="005F01F4">
              <w:rPr>
                <w:sz w:val="18"/>
                <w:szCs w:val="20"/>
              </w:rPr>
              <w:t>»</w:t>
            </w:r>
          </w:p>
        </w:tc>
        <w:tc>
          <w:tcPr>
            <w:tcW w:w="2167" w:type="dxa"/>
            <w:shd w:val="clear" w:color="auto" w:fill="auto"/>
          </w:tcPr>
          <w:p w14:paraId="2A216ECE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МБУ ДО «Детская школа искусств» НМР РТ, г. </w:t>
            </w:r>
            <w:proofErr w:type="spellStart"/>
            <w:r w:rsidRPr="005F01F4">
              <w:rPr>
                <w:sz w:val="20"/>
                <w:szCs w:val="20"/>
              </w:rPr>
              <w:t>Нижнекамс</w:t>
            </w:r>
            <w:proofErr w:type="spellEnd"/>
            <w:r w:rsidRPr="005F01F4">
              <w:rPr>
                <w:sz w:val="20"/>
                <w:szCs w:val="20"/>
              </w:rPr>
              <w:t>,</w:t>
            </w:r>
          </w:p>
          <w:p w14:paraId="7B25123F" w14:textId="5FA4950C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МБОУ «</w:t>
            </w:r>
            <w:proofErr w:type="spellStart"/>
            <w:r w:rsidRPr="005F01F4">
              <w:rPr>
                <w:sz w:val="20"/>
                <w:szCs w:val="20"/>
              </w:rPr>
              <w:t>Гиназия</w:t>
            </w:r>
            <w:proofErr w:type="spellEnd"/>
            <w:r w:rsidRPr="005F01F4">
              <w:rPr>
                <w:sz w:val="20"/>
                <w:szCs w:val="20"/>
              </w:rPr>
              <w:t xml:space="preserve"> №1», </w:t>
            </w:r>
            <w:proofErr w:type="spellStart"/>
            <w:r w:rsidRPr="005F01F4">
              <w:rPr>
                <w:sz w:val="20"/>
                <w:szCs w:val="20"/>
              </w:rPr>
              <w:t>г.Нижнекамск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6518F519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Народный танец.</w:t>
            </w:r>
          </w:p>
          <w:p w14:paraId="097FA7A3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Совместный проект:</w:t>
            </w:r>
          </w:p>
          <w:p w14:paraId="69BED8DA" w14:textId="014ECCBE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Башкирский танец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4E54871" w14:textId="77777777" w:rsidR="00820B77" w:rsidRPr="005F01F4" w:rsidRDefault="00820B77" w:rsidP="00190AF6">
            <w:pPr>
              <w:rPr>
                <w:sz w:val="16"/>
                <w:szCs w:val="20"/>
              </w:rPr>
            </w:pPr>
            <w:r w:rsidRPr="005F01F4">
              <w:rPr>
                <w:sz w:val="16"/>
                <w:szCs w:val="20"/>
              </w:rPr>
              <w:t xml:space="preserve">Руководители: </w:t>
            </w:r>
            <w:proofErr w:type="spellStart"/>
            <w:r w:rsidRPr="005F01F4">
              <w:rPr>
                <w:sz w:val="16"/>
                <w:szCs w:val="20"/>
              </w:rPr>
              <w:t>Халиуллина</w:t>
            </w:r>
            <w:proofErr w:type="spellEnd"/>
            <w:r w:rsidRPr="005F01F4">
              <w:rPr>
                <w:sz w:val="16"/>
                <w:szCs w:val="20"/>
              </w:rPr>
              <w:t xml:space="preserve"> Эльмира </w:t>
            </w:r>
            <w:proofErr w:type="spellStart"/>
            <w:r w:rsidRPr="005F01F4">
              <w:rPr>
                <w:sz w:val="16"/>
                <w:szCs w:val="20"/>
              </w:rPr>
              <w:t>Минегасимовна</w:t>
            </w:r>
            <w:proofErr w:type="spellEnd"/>
            <w:r w:rsidRPr="005F01F4">
              <w:rPr>
                <w:sz w:val="16"/>
                <w:szCs w:val="20"/>
              </w:rPr>
              <w:t xml:space="preserve">, </w:t>
            </w:r>
          </w:p>
          <w:p w14:paraId="5B18F888" w14:textId="77777777" w:rsidR="00820B77" w:rsidRPr="005F01F4" w:rsidRDefault="00820B77" w:rsidP="00190AF6">
            <w:pPr>
              <w:rPr>
                <w:sz w:val="16"/>
                <w:szCs w:val="20"/>
              </w:rPr>
            </w:pPr>
            <w:proofErr w:type="spellStart"/>
            <w:r w:rsidRPr="005F01F4">
              <w:rPr>
                <w:sz w:val="16"/>
                <w:szCs w:val="20"/>
              </w:rPr>
              <w:t>Мадьярова</w:t>
            </w:r>
            <w:proofErr w:type="spellEnd"/>
            <w:r w:rsidRPr="005F01F4">
              <w:rPr>
                <w:sz w:val="16"/>
                <w:szCs w:val="20"/>
              </w:rPr>
              <w:t xml:space="preserve"> Эльвира </w:t>
            </w:r>
            <w:proofErr w:type="spellStart"/>
            <w:r w:rsidRPr="005F01F4">
              <w:rPr>
                <w:sz w:val="16"/>
                <w:szCs w:val="20"/>
              </w:rPr>
              <w:t>Минегасимовна</w:t>
            </w:r>
            <w:proofErr w:type="spellEnd"/>
          </w:p>
          <w:p w14:paraId="68035F4E" w14:textId="77777777" w:rsidR="00820B77" w:rsidRPr="005F01F4" w:rsidRDefault="00820B77" w:rsidP="00190AF6">
            <w:pPr>
              <w:rPr>
                <w:sz w:val="16"/>
                <w:szCs w:val="20"/>
              </w:rPr>
            </w:pPr>
            <w:r w:rsidRPr="005F01F4">
              <w:rPr>
                <w:sz w:val="16"/>
                <w:szCs w:val="20"/>
              </w:rPr>
              <w:t>Педагог-хореограф:</w:t>
            </w:r>
          </w:p>
          <w:p w14:paraId="51124F07" w14:textId="646C34BC" w:rsidR="00820B77" w:rsidRPr="005F01F4" w:rsidRDefault="00820B77" w:rsidP="00883B67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16"/>
                <w:szCs w:val="20"/>
              </w:rPr>
              <w:t>Шарафутдинова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Айгуль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Мударисовна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6F6D93FE" w14:textId="69EE39A7" w:rsidR="00820B77" w:rsidRPr="005F01F4" w:rsidRDefault="00820B77" w:rsidP="00D05135">
            <w:pPr>
              <w:rPr>
                <w:sz w:val="18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Лауреата 2 степени</w:t>
            </w:r>
          </w:p>
        </w:tc>
      </w:tr>
      <w:tr w:rsidR="00820B77" w:rsidRPr="005F01F4" w14:paraId="7E04E3AC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1D459B8E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26D53E1" w14:textId="25A7D0E9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коллектив  “TERA”</w:t>
            </w:r>
          </w:p>
        </w:tc>
        <w:tc>
          <w:tcPr>
            <w:tcW w:w="2167" w:type="dxa"/>
            <w:shd w:val="clear" w:color="auto" w:fill="auto"/>
          </w:tcPr>
          <w:p w14:paraId="0737A88C" w14:textId="36D2D701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развивающий центр “TERA”, г. Нижнекамск</w:t>
            </w:r>
          </w:p>
        </w:tc>
        <w:tc>
          <w:tcPr>
            <w:tcW w:w="1417" w:type="dxa"/>
            <w:shd w:val="clear" w:color="auto" w:fill="auto"/>
          </w:tcPr>
          <w:p w14:paraId="518F229F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народно-стилизованный танец,</w:t>
            </w:r>
          </w:p>
          <w:p w14:paraId="7B2FFEC2" w14:textId="4EA9BBF5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“Матрешки ”</w:t>
            </w:r>
          </w:p>
          <w:p w14:paraId="2224626F" w14:textId="77777777" w:rsidR="00820B77" w:rsidRPr="005F01F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1B32847B" w14:textId="77777777" w:rsidR="00820B77" w:rsidRPr="005F01F4" w:rsidRDefault="00820B77" w:rsidP="00190AF6">
            <w:pPr>
              <w:rPr>
                <w:sz w:val="16"/>
                <w:szCs w:val="20"/>
              </w:rPr>
            </w:pPr>
            <w:r w:rsidRPr="005F01F4">
              <w:rPr>
                <w:sz w:val="16"/>
                <w:szCs w:val="20"/>
              </w:rPr>
              <w:t xml:space="preserve">Руководитель центра: Салахова Резеда </w:t>
            </w:r>
            <w:proofErr w:type="spellStart"/>
            <w:r w:rsidRPr="005F01F4">
              <w:rPr>
                <w:sz w:val="16"/>
                <w:szCs w:val="20"/>
              </w:rPr>
              <w:t>Вильсоновна</w:t>
            </w:r>
            <w:proofErr w:type="spellEnd"/>
            <w:r w:rsidRPr="005F01F4">
              <w:rPr>
                <w:sz w:val="16"/>
                <w:szCs w:val="20"/>
              </w:rPr>
              <w:t>,</w:t>
            </w:r>
          </w:p>
          <w:p w14:paraId="68E101EE" w14:textId="7C111089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16"/>
                <w:szCs w:val="20"/>
              </w:rPr>
              <w:t xml:space="preserve">Педагог-хореограф: </w:t>
            </w:r>
            <w:proofErr w:type="spellStart"/>
            <w:r w:rsidRPr="005F01F4">
              <w:rPr>
                <w:sz w:val="16"/>
                <w:szCs w:val="20"/>
              </w:rPr>
              <w:t>Гарифуллина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Алися</w:t>
            </w:r>
            <w:proofErr w:type="spellEnd"/>
            <w:r w:rsidRPr="005F01F4">
              <w:rPr>
                <w:sz w:val="16"/>
                <w:szCs w:val="20"/>
              </w:rPr>
              <w:t xml:space="preserve"> </w:t>
            </w:r>
            <w:proofErr w:type="spellStart"/>
            <w:r w:rsidRPr="005F01F4">
              <w:rPr>
                <w:sz w:val="16"/>
                <w:szCs w:val="20"/>
              </w:rPr>
              <w:t>Габдулвадутовна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68FE475F" w14:textId="0BF338EB" w:rsidR="00820B77" w:rsidRPr="005F01F4" w:rsidRDefault="00820B77" w:rsidP="00883B67">
            <w:pPr>
              <w:rPr>
                <w:sz w:val="18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054664DC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1C9F275C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0B5C13A" w14:textId="2BA0757C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Хореографический ансамбль «Оранжевая планета»</w:t>
            </w:r>
          </w:p>
        </w:tc>
        <w:tc>
          <w:tcPr>
            <w:tcW w:w="2167" w:type="dxa"/>
            <w:shd w:val="clear" w:color="auto" w:fill="auto"/>
          </w:tcPr>
          <w:p w14:paraId="216A733A" w14:textId="77777777" w:rsidR="00820B77" w:rsidRPr="005F01F4" w:rsidRDefault="00820B77" w:rsidP="00190AF6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МБУ ДО ДШИ «Созвездие»</w:t>
            </w:r>
          </w:p>
          <w:p w14:paraId="7CFBFD80" w14:textId="0BD339A3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 г. Нижнекамск</w:t>
            </w:r>
          </w:p>
        </w:tc>
        <w:tc>
          <w:tcPr>
            <w:tcW w:w="1417" w:type="dxa"/>
            <w:shd w:val="clear" w:color="auto" w:fill="auto"/>
          </w:tcPr>
          <w:p w14:paraId="6A3917B3" w14:textId="609C7CFE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 xml:space="preserve">Эстрадный танец «Подсолнухи»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3913257" w14:textId="77777777" w:rsidR="00820B77" w:rsidRPr="005F01F4" w:rsidRDefault="00820B77" w:rsidP="00190AF6">
            <w:pPr>
              <w:rPr>
                <w:sz w:val="18"/>
                <w:szCs w:val="20"/>
              </w:rPr>
            </w:pPr>
            <w:r w:rsidRPr="005F01F4">
              <w:rPr>
                <w:sz w:val="18"/>
                <w:szCs w:val="20"/>
              </w:rPr>
              <w:t>Силина Оксана Валериевна худ. рук.</w:t>
            </w:r>
          </w:p>
          <w:p w14:paraId="2B4F2624" w14:textId="54451310" w:rsidR="00820B77" w:rsidRPr="005F01F4" w:rsidRDefault="00820B77" w:rsidP="00883B67">
            <w:pPr>
              <w:rPr>
                <w:sz w:val="20"/>
                <w:szCs w:val="20"/>
              </w:rPr>
            </w:pPr>
            <w:proofErr w:type="spellStart"/>
            <w:r w:rsidRPr="005F01F4">
              <w:rPr>
                <w:sz w:val="18"/>
                <w:szCs w:val="20"/>
              </w:rPr>
              <w:t>Ибрахимова</w:t>
            </w:r>
            <w:proofErr w:type="spellEnd"/>
            <w:r w:rsidRPr="005F01F4">
              <w:rPr>
                <w:sz w:val="18"/>
                <w:szCs w:val="20"/>
              </w:rPr>
              <w:t xml:space="preserve"> Ильнара </w:t>
            </w:r>
            <w:proofErr w:type="spellStart"/>
            <w:r w:rsidRPr="005F01F4">
              <w:rPr>
                <w:sz w:val="18"/>
                <w:szCs w:val="20"/>
              </w:rPr>
              <w:t>Миннесавитовна</w:t>
            </w:r>
            <w:proofErr w:type="spellEnd"/>
            <w:r w:rsidRPr="005F01F4">
              <w:rPr>
                <w:sz w:val="18"/>
                <w:szCs w:val="20"/>
              </w:rPr>
              <w:t xml:space="preserve"> </w:t>
            </w:r>
            <w:proofErr w:type="spellStart"/>
            <w:r w:rsidRPr="005F01F4">
              <w:rPr>
                <w:sz w:val="18"/>
                <w:szCs w:val="20"/>
              </w:rPr>
              <w:t>препод</w:t>
            </w:r>
            <w:proofErr w:type="spellEnd"/>
            <w:r w:rsidRPr="005F01F4">
              <w:rPr>
                <w:sz w:val="18"/>
                <w:szCs w:val="20"/>
              </w:rPr>
              <w:t xml:space="preserve">. </w:t>
            </w:r>
          </w:p>
        </w:tc>
        <w:tc>
          <w:tcPr>
            <w:tcW w:w="2126" w:type="dxa"/>
            <w:shd w:val="clear" w:color="auto" w:fill="auto"/>
          </w:tcPr>
          <w:p w14:paraId="6B71BC01" w14:textId="0CDB343D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1 степени</w:t>
            </w:r>
          </w:p>
        </w:tc>
      </w:tr>
      <w:tr w:rsidR="00820B77" w:rsidRPr="005F01F4" w14:paraId="1A7581B3" w14:textId="77777777" w:rsidTr="00BA1C45">
        <w:trPr>
          <w:trHeight w:val="822"/>
        </w:trPr>
        <w:tc>
          <w:tcPr>
            <w:tcW w:w="810" w:type="dxa"/>
            <w:shd w:val="clear" w:color="auto" w:fill="auto"/>
          </w:tcPr>
          <w:p w14:paraId="0C8016A9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8F20C71" w14:textId="6976C8B9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«Солнечный город»</w:t>
            </w:r>
          </w:p>
        </w:tc>
        <w:tc>
          <w:tcPr>
            <w:tcW w:w="2167" w:type="dxa"/>
            <w:shd w:val="clear" w:color="auto" w:fill="auto"/>
          </w:tcPr>
          <w:p w14:paraId="68D4039F" w14:textId="3AAADD71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Нижнекамск</w:t>
            </w:r>
          </w:p>
        </w:tc>
        <w:tc>
          <w:tcPr>
            <w:tcW w:w="1417" w:type="dxa"/>
            <w:shd w:val="clear" w:color="auto" w:fill="auto"/>
          </w:tcPr>
          <w:p w14:paraId="7B9E306F" w14:textId="22AB7DF8" w:rsidR="00820B77" w:rsidRPr="005F01F4" w:rsidRDefault="00820B77" w:rsidP="00BA1C45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детский танец,</w:t>
            </w:r>
            <w:r w:rsidRPr="005F01F4">
              <w:rPr>
                <w:sz w:val="20"/>
                <w:szCs w:val="20"/>
              </w:rPr>
              <w:br/>
              <w:t>«Особенная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EB4FA05" w14:textId="0BA84B2F" w:rsidR="00820B77" w:rsidRPr="005F01F4" w:rsidRDefault="00820B77" w:rsidP="00883B67">
            <w:pPr>
              <w:rPr>
                <w:sz w:val="20"/>
                <w:szCs w:val="20"/>
              </w:rPr>
            </w:pPr>
            <w:r w:rsidRPr="005F01F4">
              <w:rPr>
                <w:sz w:val="20"/>
                <w:szCs w:val="20"/>
              </w:rPr>
              <w:t>Соков Роман Александрович</w:t>
            </w:r>
          </w:p>
        </w:tc>
        <w:tc>
          <w:tcPr>
            <w:tcW w:w="2126" w:type="dxa"/>
            <w:shd w:val="clear" w:color="auto" w:fill="auto"/>
          </w:tcPr>
          <w:p w14:paraId="7FE8A100" w14:textId="15693868" w:rsidR="00820B77" w:rsidRPr="005F01F4" w:rsidRDefault="00820B77" w:rsidP="00820B77">
            <w:pPr>
              <w:jc w:val="center"/>
              <w:rPr>
                <w:sz w:val="20"/>
                <w:szCs w:val="20"/>
              </w:rPr>
            </w:pPr>
            <w:r w:rsidRPr="005F01F4">
              <w:rPr>
                <w:sz w:val="22"/>
                <w:szCs w:val="22"/>
                <w:shd w:val="clear" w:color="auto" w:fill="FFFFFF"/>
              </w:rPr>
              <w:t>Диплом 3 степени</w:t>
            </w:r>
          </w:p>
        </w:tc>
      </w:tr>
      <w:tr w:rsidR="00820B77" w:rsidRPr="00DF7014" w14:paraId="147CFD2C" w14:textId="77777777" w:rsidTr="005F01F4">
        <w:trPr>
          <w:trHeight w:val="90"/>
        </w:trPr>
        <w:tc>
          <w:tcPr>
            <w:tcW w:w="810" w:type="dxa"/>
            <w:shd w:val="clear" w:color="auto" w:fill="auto"/>
          </w:tcPr>
          <w:p w14:paraId="28FD7DE1" w14:textId="77777777" w:rsidR="00820B77" w:rsidRPr="005F01F4" w:rsidRDefault="00820B77" w:rsidP="007E140D">
            <w:pPr>
              <w:numPr>
                <w:ilvl w:val="0"/>
                <w:numId w:val="1"/>
              </w:num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FD2F004" w14:textId="263A1FE0" w:rsidR="00820B77" w:rsidRPr="00DF701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2167" w:type="dxa"/>
            <w:shd w:val="clear" w:color="auto" w:fill="auto"/>
          </w:tcPr>
          <w:p w14:paraId="7A4E83AB" w14:textId="1EE5A6F3" w:rsidR="00820B77" w:rsidRPr="00DF701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00393E6" w14:textId="6B427232" w:rsidR="00820B77" w:rsidRPr="00DF701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544DCE7F" w14:textId="6F23D1A9" w:rsidR="00820B77" w:rsidRPr="00DF7014" w:rsidRDefault="00820B77" w:rsidP="00883B67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781AAAA" w14:textId="4C2F3701" w:rsidR="00820B77" w:rsidRPr="00DF7014" w:rsidRDefault="00820B77" w:rsidP="00883B67">
            <w:pPr>
              <w:rPr>
                <w:sz w:val="20"/>
                <w:szCs w:val="20"/>
              </w:rPr>
            </w:pPr>
          </w:p>
        </w:tc>
      </w:tr>
    </w:tbl>
    <w:p w14:paraId="1A094A6B" w14:textId="77777777" w:rsidR="00E37784" w:rsidRPr="00DF7014" w:rsidRDefault="00E37784" w:rsidP="00AF5724">
      <w:pPr>
        <w:tabs>
          <w:tab w:val="left" w:pos="6280"/>
        </w:tabs>
        <w:rPr>
          <w:sz w:val="22"/>
          <w:szCs w:val="22"/>
        </w:rPr>
      </w:pPr>
    </w:p>
    <w:sectPr w:rsidR="00E37784" w:rsidRPr="00DF7014" w:rsidSect="000231D7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68" w:right="850" w:bottom="709" w:left="142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725B8" w14:textId="77777777" w:rsidR="005F01F4" w:rsidRDefault="005F01F4">
      <w:r>
        <w:separator/>
      </w:r>
    </w:p>
  </w:endnote>
  <w:endnote w:type="continuationSeparator" w:id="0">
    <w:p w14:paraId="6777D2A3" w14:textId="77777777" w:rsidR="005F01F4" w:rsidRDefault="005F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EB798" w14:textId="77777777" w:rsidR="005F01F4" w:rsidRDefault="005F01F4" w:rsidP="00556E39">
    <w:pPr>
      <w:pStyle w:val="a5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F3607E8" w14:textId="77777777" w:rsidR="005F01F4" w:rsidRDefault="005F01F4" w:rsidP="00103A8C">
    <w:pPr>
      <w:pStyle w:val="a5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3B6311" w14:textId="77777777" w:rsidR="005F01F4" w:rsidRDefault="005F01F4" w:rsidP="00556E39">
    <w:pPr>
      <w:pStyle w:val="a5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562CC4">
      <w:rPr>
        <w:rStyle w:val="af2"/>
        <w:noProof/>
      </w:rPr>
      <w:t>6</w:t>
    </w:r>
    <w:r>
      <w:rPr>
        <w:rStyle w:val="af2"/>
      </w:rPr>
      <w:fldChar w:fldCharType="end"/>
    </w:r>
  </w:p>
  <w:p w14:paraId="45543959" w14:textId="77777777" w:rsidR="005F01F4" w:rsidRDefault="005F01F4" w:rsidP="00103A8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096A07" w14:textId="77777777" w:rsidR="005F01F4" w:rsidRDefault="005F01F4">
      <w:r>
        <w:separator/>
      </w:r>
    </w:p>
  </w:footnote>
  <w:footnote w:type="continuationSeparator" w:id="0">
    <w:p w14:paraId="2EF52925" w14:textId="77777777" w:rsidR="005F01F4" w:rsidRDefault="005F01F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F8A0C" w14:textId="77777777" w:rsidR="005F01F4" w:rsidRDefault="005F01F4" w:rsidP="00556E39">
    <w:pPr>
      <w:pStyle w:val="a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3B2FC99F" w14:textId="77777777" w:rsidR="005F01F4" w:rsidRDefault="005F01F4" w:rsidP="00103A8C">
    <w:pPr>
      <w:pStyle w:val="a3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D3FD7" w14:textId="77777777" w:rsidR="005F01F4" w:rsidRDefault="005F01F4" w:rsidP="00556E39">
    <w:pPr>
      <w:pStyle w:val="a3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562CC4">
      <w:rPr>
        <w:rStyle w:val="af2"/>
        <w:noProof/>
      </w:rPr>
      <w:t>6</w:t>
    </w:r>
    <w:r>
      <w:rPr>
        <w:rStyle w:val="af2"/>
      </w:rPr>
      <w:fldChar w:fldCharType="end"/>
    </w:r>
  </w:p>
  <w:p w14:paraId="7736F072" w14:textId="77777777" w:rsidR="005F01F4" w:rsidRDefault="005F01F4" w:rsidP="00103A8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2D287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683979"/>
    <w:multiLevelType w:val="hybridMultilevel"/>
    <w:tmpl w:val="C8842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714B6"/>
    <w:multiLevelType w:val="hybridMultilevel"/>
    <w:tmpl w:val="253E1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C34D31"/>
    <w:multiLevelType w:val="hybridMultilevel"/>
    <w:tmpl w:val="EE62D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D113DD"/>
    <w:multiLevelType w:val="hybridMultilevel"/>
    <w:tmpl w:val="2FBED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D13D86"/>
    <w:multiLevelType w:val="hybridMultilevel"/>
    <w:tmpl w:val="253E1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580546"/>
    <w:multiLevelType w:val="hybridMultilevel"/>
    <w:tmpl w:val="E2929C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111AD9"/>
    <w:multiLevelType w:val="hybridMultilevel"/>
    <w:tmpl w:val="61521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4662A1"/>
    <w:multiLevelType w:val="hybridMultilevel"/>
    <w:tmpl w:val="61521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092829"/>
    <w:multiLevelType w:val="hybridMultilevel"/>
    <w:tmpl w:val="34727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D6546A"/>
    <w:multiLevelType w:val="hybridMultilevel"/>
    <w:tmpl w:val="B298E452"/>
    <w:lvl w:ilvl="0" w:tplc="AAA2B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5B1707"/>
    <w:multiLevelType w:val="hybridMultilevel"/>
    <w:tmpl w:val="80A4AC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F93AEB"/>
    <w:multiLevelType w:val="hybridMultilevel"/>
    <w:tmpl w:val="EE62D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372164"/>
    <w:multiLevelType w:val="hybridMultilevel"/>
    <w:tmpl w:val="0070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526B0F"/>
    <w:multiLevelType w:val="hybridMultilevel"/>
    <w:tmpl w:val="B298E452"/>
    <w:lvl w:ilvl="0" w:tplc="AAA2B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0"/>
  </w:num>
  <w:num w:numId="5">
    <w:abstractNumId w:val="2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13"/>
  </w:num>
  <w:num w:numId="11">
    <w:abstractNumId w:val="1"/>
  </w:num>
  <w:num w:numId="12">
    <w:abstractNumId w:val="3"/>
  </w:num>
  <w:num w:numId="13">
    <w:abstractNumId w:val="12"/>
  </w:num>
  <w:num w:numId="14">
    <w:abstractNumId w:val="11"/>
  </w:num>
  <w:num w:numId="1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AC2"/>
    <w:rsid w:val="000105A7"/>
    <w:rsid w:val="00012443"/>
    <w:rsid w:val="000128F5"/>
    <w:rsid w:val="0001424B"/>
    <w:rsid w:val="00021398"/>
    <w:rsid w:val="000231D7"/>
    <w:rsid w:val="000268E4"/>
    <w:rsid w:val="0003312A"/>
    <w:rsid w:val="00033C7F"/>
    <w:rsid w:val="0003628A"/>
    <w:rsid w:val="00036E3E"/>
    <w:rsid w:val="0005063A"/>
    <w:rsid w:val="00050D80"/>
    <w:rsid w:val="00051E70"/>
    <w:rsid w:val="00052EED"/>
    <w:rsid w:val="00053CCE"/>
    <w:rsid w:val="00054DA8"/>
    <w:rsid w:val="0007096C"/>
    <w:rsid w:val="00072CE6"/>
    <w:rsid w:val="00075737"/>
    <w:rsid w:val="000847F2"/>
    <w:rsid w:val="000867D0"/>
    <w:rsid w:val="000B107F"/>
    <w:rsid w:val="000B755E"/>
    <w:rsid w:val="000C0BBD"/>
    <w:rsid w:val="000C20CB"/>
    <w:rsid w:val="000C4AD4"/>
    <w:rsid w:val="000C4C75"/>
    <w:rsid w:val="000D7897"/>
    <w:rsid w:val="000E12FC"/>
    <w:rsid w:val="000E3EF5"/>
    <w:rsid w:val="000E5B0A"/>
    <w:rsid w:val="000E6C91"/>
    <w:rsid w:val="000E7957"/>
    <w:rsid w:val="000F28A1"/>
    <w:rsid w:val="000F4EF4"/>
    <w:rsid w:val="000F58FA"/>
    <w:rsid w:val="00103346"/>
    <w:rsid w:val="00103A8C"/>
    <w:rsid w:val="00106C53"/>
    <w:rsid w:val="00117A62"/>
    <w:rsid w:val="001201CF"/>
    <w:rsid w:val="001220A0"/>
    <w:rsid w:val="00135687"/>
    <w:rsid w:val="00136184"/>
    <w:rsid w:val="00136494"/>
    <w:rsid w:val="00137551"/>
    <w:rsid w:val="0014626E"/>
    <w:rsid w:val="001468B7"/>
    <w:rsid w:val="001471CB"/>
    <w:rsid w:val="00152732"/>
    <w:rsid w:val="00154746"/>
    <w:rsid w:val="00165AAD"/>
    <w:rsid w:val="00165C31"/>
    <w:rsid w:val="00166172"/>
    <w:rsid w:val="0017062B"/>
    <w:rsid w:val="0017134D"/>
    <w:rsid w:val="0017145A"/>
    <w:rsid w:val="00175280"/>
    <w:rsid w:val="0018236E"/>
    <w:rsid w:val="00182925"/>
    <w:rsid w:val="00190AF6"/>
    <w:rsid w:val="00192A34"/>
    <w:rsid w:val="00193711"/>
    <w:rsid w:val="00195AFC"/>
    <w:rsid w:val="00197999"/>
    <w:rsid w:val="001A6AC6"/>
    <w:rsid w:val="001A7311"/>
    <w:rsid w:val="001D0F70"/>
    <w:rsid w:val="001D70BB"/>
    <w:rsid w:val="001E1311"/>
    <w:rsid w:val="001E2575"/>
    <w:rsid w:val="001E6092"/>
    <w:rsid w:val="001F0520"/>
    <w:rsid w:val="001F1BB7"/>
    <w:rsid w:val="001F404B"/>
    <w:rsid w:val="002007E3"/>
    <w:rsid w:val="00215527"/>
    <w:rsid w:val="00215757"/>
    <w:rsid w:val="00223B8B"/>
    <w:rsid w:val="00225014"/>
    <w:rsid w:val="0022573A"/>
    <w:rsid w:val="002318D4"/>
    <w:rsid w:val="00234EE4"/>
    <w:rsid w:val="00246871"/>
    <w:rsid w:val="00251F63"/>
    <w:rsid w:val="002528B4"/>
    <w:rsid w:val="00264E50"/>
    <w:rsid w:val="002707B6"/>
    <w:rsid w:val="00272301"/>
    <w:rsid w:val="00275F43"/>
    <w:rsid w:val="00280B41"/>
    <w:rsid w:val="00282BFE"/>
    <w:rsid w:val="00283547"/>
    <w:rsid w:val="00284AD6"/>
    <w:rsid w:val="00287C78"/>
    <w:rsid w:val="00290230"/>
    <w:rsid w:val="00291C06"/>
    <w:rsid w:val="002A571E"/>
    <w:rsid w:val="002C276A"/>
    <w:rsid w:val="002C2AC2"/>
    <w:rsid w:val="002C2DA1"/>
    <w:rsid w:val="002C3CBE"/>
    <w:rsid w:val="002E4288"/>
    <w:rsid w:val="002E4DA5"/>
    <w:rsid w:val="002E4E91"/>
    <w:rsid w:val="002F2F05"/>
    <w:rsid w:val="00315DA6"/>
    <w:rsid w:val="00325856"/>
    <w:rsid w:val="0032653E"/>
    <w:rsid w:val="00330501"/>
    <w:rsid w:val="00331D51"/>
    <w:rsid w:val="00334599"/>
    <w:rsid w:val="003420C6"/>
    <w:rsid w:val="00346A15"/>
    <w:rsid w:val="00350C24"/>
    <w:rsid w:val="00351744"/>
    <w:rsid w:val="0035178A"/>
    <w:rsid w:val="00360FC5"/>
    <w:rsid w:val="00370544"/>
    <w:rsid w:val="003733D5"/>
    <w:rsid w:val="00376326"/>
    <w:rsid w:val="00382D6F"/>
    <w:rsid w:val="003830D5"/>
    <w:rsid w:val="00384D7C"/>
    <w:rsid w:val="003912AE"/>
    <w:rsid w:val="00392BAE"/>
    <w:rsid w:val="003A0E35"/>
    <w:rsid w:val="003A5D09"/>
    <w:rsid w:val="003B1D06"/>
    <w:rsid w:val="003B32E1"/>
    <w:rsid w:val="003C3DB4"/>
    <w:rsid w:val="003C4DE2"/>
    <w:rsid w:val="003C5C0E"/>
    <w:rsid w:val="003C6276"/>
    <w:rsid w:val="003C67F9"/>
    <w:rsid w:val="003D100E"/>
    <w:rsid w:val="003D43A0"/>
    <w:rsid w:val="003E161A"/>
    <w:rsid w:val="003E5A11"/>
    <w:rsid w:val="003F3A13"/>
    <w:rsid w:val="003F7DF9"/>
    <w:rsid w:val="0040267D"/>
    <w:rsid w:val="00420BF3"/>
    <w:rsid w:val="0042396C"/>
    <w:rsid w:val="00424BB6"/>
    <w:rsid w:val="00424CCF"/>
    <w:rsid w:val="00432C60"/>
    <w:rsid w:val="00440CEF"/>
    <w:rsid w:val="004555D3"/>
    <w:rsid w:val="00457FEB"/>
    <w:rsid w:val="00461CFF"/>
    <w:rsid w:val="00464406"/>
    <w:rsid w:val="00470FE5"/>
    <w:rsid w:val="00472349"/>
    <w:rsid w:val="00476AA1"/>
    <w:rsid w:val="004872BA"/>
    <w:rsid w:val="00493B27"/>
    <w:rsid w:val="004951DF"/>
    <w:rsid w:val="004B4A26"/>
    <w:rsid w:val="004C282A"/>
    <w:rsid w:val="004C60CE"/>
    <w:rsid w:val="004D4372"/>
    <w:rsid w:val="004E319F"/>
    <w:rsid w:val="004F389E"/>
    <w:rsid w:val="004F761A"/>
    <w:rsid w:val="004F7CBA"/>
    <w:rsid w:val="00502BBE"/>
    <w:rsid w:val="00506A00"/>
    <w:rsid w:val="00513361"/>
    <w:rsid w:val="005139E9"/>
    <w:rsid w:val="005179A5"/>
    <w:rsid w:val="005354CB"/>
    <w:rsid w:val="00542BC6"/>
    <w:rsid w:val="00543C66"/>
    <w:rsid w:val="00543D2A"/>
    <w:rsid w:val="00546E6A"/>
    <w:rsid w:val="00547120"/>
    <w:rsid w:val="00556D02"/>
    <w:rsid w:val="00556E39"/>
    <w:rsid w:val="00557639"/>
    <w:rsid w:val="00562CC4"/>
    <w:rsid w:val="00573ED8"/>
    <w:rsid w:val="0057585E"/>
    <w:rsid w:val="005766C9"/>
    <w:rsid w:val="00582C49"/>
    <w:rsid w:val="00586365"/>
    <w:rsid w:val="0059288D"/>
    <w:rsid w:val="00592B42"/>
    <w:rsid w:val="00596588"/>
    <w:rsid w:val="00597E88"/>
    <w:rsid w:val="005A42BB"/>
    <w:rsid w:val="005B29FE"/>
    <w:rsid w:val="005B4DE1"/>
    <w:rsid w:val="005B5EBF"/>
    <w:rsid w:val="005B66BC"/>
    <w:rsid w:val="005B7C0B"/>
    <w:rsid w:val="005C45EB"/>
    <w:rsid w:val="005C77BE"/>
    <w:rsid w:val="005D1807"/>
    <w:rsid w:val="005D42DD"/>
    <w:rsid w:val="005D4518"/>
    <w:rsid w:val="005D65FD"/>
    <w:rsid w:val="005E3B63"/>
    <w:rsid w:val="005E4405"/>
    <w:rsid w:val="005E4431"/>
    <w:rsid w:val="005F01F4"/>
    <w:rsid w:val="005F6747"/>
    <w:rsid w:val="005F7D4A"/>
    <w:rsid w:val="00604F22"/>
    <w:rsid w:val="0061393A"/>
    <w:rsid w:val="00613D25"/>
    <w:rsid w:val="00620D74"/>
    <w:rsid w:val="00621EE1"/>
    <w:rsid w:val="00624E97"/>
    <w:rsid w:val="00632028"/>
    <w:rsid w:val="006374C2"/>
    <w:rsid w:val="0064040E"/>
    <w:rsid w:val="00640C44"/>
    <w:rsid w:val="006458DF"/>
    <w:rsid w:val="00645A76"/>
    <w:rsid w:val="00645C40"/>
    <w:rsid w:val="0065177A"/>
    <w:rsid w:val="00653DB0"/>
    <w:rsid w:val="0066128A"/>
    <w:rsid w:val="0066514D"/>
    <w:rsid w:val="00666107"/>
    <w:rsid w:val="00677B64"/>
    <w:rsid w:val="006805D8"/>
    <w:rsid w:val="00681070"/>
    <w:rsid w:val="00681FB3"/>
    <w:rsid w:val="00686813"/>
    <w:rsid w:val="0069507D"/>
    <w:rsid w:val="006A13F9"/>
    <w:rsid w:val="006A3C3C"/>
    <w:rsid w:val="006A6267"/>
    <w:rsid w:val="006A7551"/>
    <w:rsid w:val="006A7B75"/>
    <w:rsid w:val="006B37F5"/>
    <w:rsid w:val="006B42D4"/>
    <w:rsid w:val="006B6EE0"/>
    <w:rsid w:val="006C1A79"/>
    <w:rsid w:val="006C70C3"/>
    <w:rsid w:val="006D3459"/>
    <w:rsid w:val="006D4148"/>
    <w:rsid w:val="006E52C1"/>
    <w:rsid w:val="006F1D0C"/>
    <w:rsid w:val="00701E8B"/>
    <w:rsid w:val="007119A9"/>
    <w:rsid w:val="00711FD7"/>
    <w:rsid w:val="00714B0D"/>
    <w:rsid w:val="00715FE1"/>
    <w:rsid w:val="007200AE"/>
    <w:rsid w:val="00722136"/>
    <w:rsid w:val="007364F5"/>
    <w:rsid w:val="00741545"/>
    <w:rsid w:val="00743077"/>
    <w:rsid w:val="00744089"/>
    <w:rsid w:val="00745E0F"/>
    <w:rsid w:val="0075138D"/>
    <w:rsid w:val="0075172A"/>
    <w:rsid w:val="0076555D"/>
    <w:rsid w:val="00766B55"/>
    <w:rsid w:val="00782FD0"/>
    <w:rsid w:val="007835A5"/>
    <w:rsid w:val="00786BDF"/>
    <w:rsid w:val="00791E0F"/>
    <w:rsid w:val="007A506C"/>
    <w:rsid w:val="007C1AEF"/>
    <w:rsid w:val="007C6764"/>
    <w:rsid w:val="007C748A"/>
    <w:rsid w:val="007D0938"/>
    <w:rsid w:val="007D62CB"/>
    <w:rsid w:val="007E140D"/>
    <w:rsid w:val="007E4BAA"/>
    <w:rsid w:val="007E6164"/>
    <w:rsid w:val="007F34C7"/>
    <w:rsid w:val="007F6C22"/>
    <w:rsid w:val="00803E8F"/>
    <w:rsid w:val="00804587"/>
    <w:rsid w:val="00804934"/>
    <w:rsid w:val="00811184"/>
    <w:rsid w:val="00820B77"/>
    <w:rsid w:val="00820CFD"/>
    <w:rsid w:val="00824D61"/>
    <w:rsid w:val="00826CFA"/>
    <w:rsid w:val="00834871"/>
    <w:rsid w:val="00834D86"/>
    <w:rsid w:val="008372A6"/>
    <w:rsid w:val="00841B07"/>
    <w:rsid w:val="00843F3E"/>
    <w:rsid w:val="0084450B"/>
    <w:rsid w:val="00851BB5"/>
    <w:rsid w:val="0086459D"/>
    <w:rsid w:val="008660FA"/>
    <w:rsid w:val="00871022"/>
    <w:rsid w:val="00883B67"/>
    <w:rsid w:val="00885A8E"/>
    <w:rsid w:val="00895B2B"/>
    <w:rsid w:val="00896D1F"/>
    <w:rsid w:val="008A0808"/>
    <w:rsid w:val="008A5202"/>
    <w:rsid w:val="008B51BD"/>
    <w:rsid w:val="008C24B0"/>
    <w:rsid w:val="008C6D0C"/>
    <w:rsid w:val="008C6DFC"/>
    <w:rsid w:val="008D0490"/>
    <w:rsid w:val="008D5301"/>
    <w:rsid w:val="008E1DD8"/>
    <w:rsid w:val="008E6D67"/>
    <w:rsid w:val="00901E27"/>
    <w:rsid w:val="00907580"/>
    <w:rsid w:val="00911EA0"/>
    <w:rsid w:val="00917986"/>
    <w:rsid w:val="00932B39"/>
    <w:rsid w:val="009362B8"/>
    <w:rsid w:val="00936F3A"/>
    <w:rsid w:val="00940828"/>
    <w:rsid w:val="0094452F"/>
    <w:rsid w:val="009513FF"/>
    <w:rsid w:val="009600B7"/>
    <w:rsid w:val="0096047B"/>
    <w:rsid w:val="00961741"/>
    <w:rsid w:val="00964B6B"/>
    <w:rsid w:val="009702BE"/>
    <w:rsid w:val="00972E4A"/>
    <w:rsid w:val="009755F7"/>
    <w:rsid w:val="0097672C"/>
    <w:rsid w:val="009863A2"/>
    <w:rsid w:val="00986CE0"/>
    <w:rsid w:val="00993C78"/>
    <w:rsid w:val="00996494"/>
    <w:rsid w:val="009A4A98"/>
    <w:rsid w:val="009A7BCC"/>
    <w:rsid w:val="009B3805"/>
    <w:rsid w:val="009C3AFE"/>
    <w:rsid w:val="009D12C8"/>
    <w:rsid w:val="009D5C40"/>
    <w:rsid w:val="009E015E"/>
    <w:rsid w:val="009E16E0"/>
    <w:rsid w:val="009E1724"/>
    <w:rsid w:val="009E2F02"/>
    <w:rsid w:val="009E617A"/>
    <w:rsid w:val="009F0C73"/>
    <w:rsid w:val="009F4ABF"/>
    <w:rsid w:val="009F5900"/>
    <w:rsid w:val="009F7F98"/>
    <w:rsid w:val="00A00D17"/>
    <w:rsid w:val="00A0474E"/>
    <w:rsid w:val="00A0608D"/>
    <w:rsid w:val="00A062B3"/>
    <w:rsid w:val="00A068F9"/>
    <w:rsid w:val="00A11A1F"/>
    <w:rsid w:val="00A15152"/>
    <w:rsid w:val="00A23E9D"/>
    <w:rsid w:val="00A24BA8"/>
    <w:rsid w:val="00A25BBE"/>
    <w:rsid w:val="00A332CD"/>
    <w:rsid w:val="00A42071"/>
    <w:rsid w:val="00A435A7"/>
    <w:rsid w:val="00A4504A"/>
    <w:rsid w:val="00A4720D"/>
    <w:rsid w:val="00A51868"/>
    <w:rsid w:val="00A57623"/>
    <w:rsid w:val="00A616F9"/>
    <w:rsid w:val="00A653FA"/>
    <w:rsid w:val="00A71A38"/>
    <w:rsid w:val="00A844C6"/>
    <w:rsid w:val="00A85050"/>
    <w:rsid w:val="00A85C05"/>
    <w:rsid w:val="00A95449"/>
    <w:rsid w:val="00AA39D9"/>
    <w:rsid w:val="00AA3CCD"/>
    <w:rsid w:val="00AB033B"/>
    <w:rsid w:val="00AB6546"/>
    <w:rsid w:val="00AB67C3"/>
    <w:rsid w:val="00AC1CE1"/>
    <w:rsid w:val="00AC63E3"/>
    <w:rsid w:val="00AD5938"/>
    <w:rsid w:val="00AD6944"/>
    <w:rsid w:val="00AF1ED0"/>
    <w:rsid w:val="00AF5441"/>
    <w:rsid w:val="00AF5724"/>
    <w:rsid w:val="00B07864"/>
    <w:rsid w:val="00B118F5"/>
    <w:rsid w:val="00B12ACE"/>
    <w:rsid w:val="00B12C26"/>
    <w:rsid w:val="00B20AEF"/>
    <w:rsid w:val="00B22407"/>
    <w:rsid w:val="00B22553"/>
    <w:rsid w:val="00B25510"/>
    <w:rsid w:val="00B266B1"/>
    <w:rsid w:val="00B305E6"/>
    <w:rsid w:val="00B31778"/>
    <w:rsid w:val="00B34AA7"/>
    <w:rsid w:val="00B377BF"/>
    <w:rsid w:val="00B41B1A"/>
    <w:rsid w:val="00B4260B"/>
    <w:rsid w:val="00B46AC3"/>
    <w:rsid w:val="00B51132"/>
    <w:rsid w:val="00B551C9"/>
    <w:rsid w:val="00B56121"/>
    <w:rsid w:val="00B6124D"/>
    <w:rsid w:val="00B66E9D"/>
    <w:rsid w:val="00B70271"/>
    <w:rsid w:val="00B718F5"/>
    <w:rsid w:val="00B724C3"/>
    <w:rsid w:val="00B768AD"/>
    <w:rsid w:val="00B81A81"/>
    <w:rsid w:val="00B83CF5"/>
    <w:rsid w:val="00B84B36"/>
    <w:rsid w:val="00B90AF8"/>
    <w:rsid w:val="00B94194"/>
    <w:rsid w:val="00BA1C45"/>
    <w:rsid w:val="00BA2549"/>
    <w:rsid w:val="00BA5A35"/>
    <w:rsid w:val="00BA6A52"/>
    <w:rsid w:val="00BA7E2C"/>
    <w:rsid w:val="00BC1325"/>
    <w:rsid w:val="00BC416E"/>
    <w:rsid w:val="00BD5705"/>
    <w:rsid w:val="00BE3A3E"/>
    <w:rsid w:val="00BE3A59"/>
    <w:rsid w:val="00BE4174"/>
    <w:rsid w:val="00BE650B"/>
    <w:rsid w:val="00BE6B9A"/>
    <w:rsid w:val="00BF1215"/>
    <w:rsid w:val="00BF4646"/>
    <w:rsid w:val="00BF6941"/>
    <w:rsid w:val="00C03463"/>
    <w:rsid w:val="00C10ECA"/>
    <w:rsid w:val="00C11F54"/>
    <w:rsid w:val="00C43B25"/>
    <w:rsid w:val="00C60134"/>
    <w:rsid w:val="00C60AB0"/>
    <w:rsid w:val="00C63094"/>
    <w:rsid w:val="00C71BCC"/>
    <w:rsid w:val="00C81476"/>
    <w:rsid w:val="00C82F7B"/>
    <w:rsid w:val="00C84185"/>
    <w:rsid w:val="00C938C3"/>
    <w:rsid w:val="00C9685F"/>
    <w:rsid w:val="00C97993"/>
    <w:rsid w:val="00C97BB6"/>
    <w:rsid w:val="00CA0CA0"/>
    <w:rsid w:val="00CA2067"/>
    <w:rsid w:val="00CA4618"/>
    <w:rsid w:val="00CB4B7A"/>
    <w:rsid w:val="00CC0274"/>
    <w:rsid w:val="00CC03FE"/>
    <w:rsid w:val="00CC0992"/>
    <w:rsid w:val="00CC7311"/>
    <w:rsid w:val="00CC7BDA"/>
    <w:rsid w:val="00CD150F"/>
    <w:rsid w:val="00CD1E8A"/>
    <w:rsid w:val="00CD3733"/>
    <w:rsid w:val="00CE32AD"/>
    <w:rsid w:val="00CE570F"/>
    <w:rsid w:val="00CE7C40"/>
    <w:rsid w:val="00D05135"/>
    <w:rsid w:val="00D07A02"/>
    <w:rsid w:val="00D14187"/>
    <w:rsid w:val="00D22DCD"/>
    <w:rsid w:val="00D26C57"/>
    <w:rsid w:val="00D349EB"/>
    <w:rsid w:val="00D503DC"/>
    <w:rsid w:val="00D556AD"/>
    <w:rsid w:val="00D56983"/>
    <w:rsid w:val="00D57AF1"/>
    <w:rsid w:val="00D6103A"/>
    <w:rsid w:val="00D61111"/>
    <w:rsid w:val="00D61E06"/>
    <w:rsid w:val="00D722E8"/>
    <w:rsid w:val="00D90022"/>
    <w:rsid w:val="00D9309B"/>
    <w:rsid w:val="00D9632D"/>
    <w:rsid w:val="00DA4E3C"/>
    <w:rsid w:val="00DD032F"/>
    <w:rsid w:val="00DD21EF"/>
    <w:rsid w:val="00DE77DC"/>
    <w:rsid w:val="00DF12B7"/>
    <w:rsid w:val="00DF6BA3"/>
    <w:rsid w:val="00DF7014"/>
    <w:rsid w:val="00DF7CE3"/>
    <w:rsid w:val="00E123B2"/>
    <w:rsid w:val="00E20916"/>
    <w:rsid w:val="00E31986"/>
    <w:rsid w:val="00E33153"/>
    <w:rsid w:val="00E36F99"/>
    <w:rsid w:val="00E37784"/>
    <w:rsid w:val="00E47636"/>
    <w:rsid w:val="00E52927"/>
    <w:rsid w:val="00E53876"/>
    <w:rsid w:val="00E56F6A"/>
    <w:rsid w:val="00E57583"/>
    <w:rsid w:val="00E60D91"/>
    <w:rsid w:val="00E634ED"/>
    <w:rsid w:val="00E64941"/>
    <w:rsid w:val="00E6683A"/>
    <w:rsid w:val="00E86FF1"/>
    <w:rsid w:val="00E9526B"/>
    <w:rsid w:val="00EA514B"/>
    <w:rsid w:val="00EB0AEE"/>
    <w:rsid w:val="00EB16A6"/>
    <w:rsid w:val="00EC21E9"/>
    <w:rsid w:val="00ED4665"/>
    <w:rsid w:val="00ED56CB"/>
    <w:rsid w:val="00EF76E8"/>
    <w:rsid w:val="00F02F88"/>
    <w:rsid w:val="00F0694B"/>
    <w:rsid w:val="00F17E5F"/>
    <w:rsid w:val="00F20FC2"/>
    <w:rsid w:val="00F241A9"/>
    <w:rsid w:val="00F24A06"/>
    <w:rsid w:val="00F30A57"/>
    <w:rsid w:val="00F33682"/>
    <w:rsid w:val="00F354B7"/>
    <w:rsid w:val="00F439E2"/>
    <w:rsid w:val="00F4485F"/>
    <w:rsid w:val="00F620EC"/>
    <w:rsid w:val="00F62403"/>
    <w:rsid w:val="00F70594"/>
    <w:rsid w:val="00F73A45"/>
    <w:rsid w:val="00F744DE"/>
    <w:rsid w:val="00F77CCF"/>
    <w:rsid w:val="00F83693"/>
    <w:rsid w:val="00F858F2"/>
    <w:rsid w:val="00F943BF"/>
    <w:rsid w:val="00FB0D92"/>
    <w:rsid w:val="00FB1FCF"/>
    <w:rsid w:val="00FC1531"/>
    <w:rsid w:val="00FC3048"/>
    <w:rsid w:val="00FC4087"/>
    <w:rsid w:val="00FC47BE"/>
    <w:rsid w:val="00FD4FBB"/>
    <w:rsid w:val="00FE0DC7"/>
    <w:rsid w:val="00FE1456"/>
    <w:rsid w:val="00FE6B9C"/>
    <w:rsid w:val="00FF2E73"/>
    <w:rsid w:val="00FF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B1067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61A"/>
    <w:rPr>
      <w:sz w:val="24"/>
      <w:szCs w:val="24"/>
    </w:rPr>
  </w:style>
  <w:style w:type="paragraph" w:styleId="1">
    <w:name w:val="heading 1"/>
    <w:basedOn w:val="a"/>
    <w:link w:val="10"/>
    <w:qFormat/>
    <w:rsid w:val="004F76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4F761A"/>
    <w:pPr>
      <w:keepNext/>
      <w:ind w:left="360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C4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C75"/>
    <w:rPr>
      <w:sz w:val="24"/>
      <w:szCs w:val="24"/>
    </w:rPr>
  </w:style>
  <w:style w:type="paragraph" w:styleId="a5">
    <w:name w:val="footer"/>
    <w:basedOn w:val="a"/>
    <w:link w:val="a6"/>
    <w:uiPriority w:val="99"/>
    <w:rsid w:val="000C4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C4C75"/>
    <w:rPr>
      <w:sz w:val="24"/>
      <w:szCs w:val="24"/>
    </w:rPr>
  </w:style>
  <w:style w:type="character" w:customStyle="1" w:styleId="10">
    <w:name w:val="Заголовок 1 Знак"/>
    <w:link w:val="1"/>
    <w:rsid w:val="004F761A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rsid w:val="004F761A"/>
    <w:rPr>
      <w:sz w:val="28"/>
      <w:szCs w:val="24"/>
    </w:rPr>
  </w:style>
  <w:style w:type="table" w:styleId="a7">
    <w:name w:val="Table Grid"/>
    <w:basedOn w:val="a1"/>
    <w:rsid w:val="004F76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4F761A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link w:val="a8"/>
    <w:uiPriority w:val="99"/>
    <w:rsid w:val="004F761A"/>
    <w:rPr>
      <w:sz w:val="24"/>
      <w:szCs w:val="24"/>
      <w:lang w:eastAsia="ar-SA"/>
    </w:rPr>
  </w:style>
  <w:style w:type="paragraph" w:customStyle="1" w:styleId="-51">
    <w:name w:val="Светлый список - Акцент 51"/>
    <w:basedOn w:val="a"/>
    <w:uiPriority w:val="34"/>
    <w:qFormat/>
    <w:rsid w:val="004F76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4F761A"/>
  </w:style>
  <w:style w:type="paragraph" w:customStyle="1" w:styleId="1-31">
    <w:name w:val="Средняя сетка 1 - Акцент 31"/>
    <w:uiPriority w:val="1"/>
    <w:qFormat/>
    <w:rsid w:val="004F761A"/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4F761A"/>
    <w:pPr>
      <w:ind w:left="720"/>
      <w:contextualSpacing/>
    </w:pPr>
    <w:rPr>
      <w:rFonts w:eastAsia="Calibri"/>
      <w:sz w:val="28"/>
      <w:szCs w:val="20"/>
    </w:rPr>
  </w:style>
  <w:style w:type="paragraph" w:customStyle="1" w:styleId="aa">
    <w:name w:val="Текст в заданном формате"/>
    <w:basedOn w:val="a"/>
    <w:rsid w:val="004F761A"/>
    <w:pPr>
      <w:suppressAutoHyphens/>
    </w:pPr>
    <w:rPr>
      <w:sz w:val="20"/>
      <w:szCs w:val="20"/>
      <w:lang w:eastAsia="ar-SA"/>
    </w:rPr>
  </w:style>
  <w:style w:type="character" w:customStyle="1" w:styleId="s1">
    <w:name w:val="s1"/>
    <w:basedOn w:val="a0"/>
    <w:rsid w:val="004F761A"/>
  </w:style>
  <w:style w:type="paragraph" w:customStyle="1" w:styleId="12">
    <w:name w:val="Без интервала1"/>
    <w:rsid w:val="004F761A"/>
    <w:rPr>
      <w:rFonts w:ascii="Calibri" w:hAnsi="Calibri"/>
      <w:sz w:val="22"/>
      <w:szCs w:val="22"/>
      <w:lang w:eastAsia="en-US"/>
    </w:rPr>
  </w:style>
  <w:style w:type="character" w:styleId="ab">
    <w:name w:val="Hyperlink"/>
    <w:rsid w:val="004F761A"/>
    <w:rPr>
      <w:rFonts w:cs="Times New Roman"/>
      <w:color w:val="0000FF"/>
      <w:u w:val="single"/>
    </w:rPr>
  </w:style>
  <w:style w:type="character" w:styleId="ac">
    <w:name w:val="Strong"/>
    <w:uiPriority w:val="22"/>
    <w:qFormat/>
    <w:rsid w:val="004F761A"/>
    <w:rPr>
      <w:b/>
      <w:bCs/>
    </w:rPr>
  </w:style>
  <w:style w:type="paragraph" w:customStyle="1" w:styleId="style13263499320000000648msobodytext">
    <w:name w:val="style_13263499320000000648msobodytext"/>
    <w:basedOn w:val="a"/>
    <w:rsid w:val="004F761A"/>
    <w:pPr>
      <w:spacing w:before="100" w:beforeAutospacing="1" w:after="100" w:afterAutospacing="1"/>
    </w:pPr>
  </w:style>
  <w:style w:type="paragraph" w:styleId="ad">
    <w:name w:val="Balloon Text"/>
    <w:basedOn w:val="a"/>
    <w:link w:val="ae"/>
    <w:rsid w:val="004F761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4F761A"/>
    <w:rPr>
      <w:rFonts w:ascii="Tahoma" w:hAnsi="Tahoma" w:cs="Tahoma"/>
      <w:sz w:val="16"/>
      <w:szCs w:val="16"/>
    </w:rPr>
  </w:style>
  <w:style w:type="character" w:customStyle="1" w:styleId="js-phone-number">
    <w:name w:val="js-phone-number"/>
    <w:basedOn w:val="a0"/>
    <w:rsid w:val="004F761A"/>
  </w:style>
  <w:style w:type="paragraph" w:styleId="af">
    <w:name w:val="Body Text Indent"/>
    <w:basedOn w:val="a"/>
    <w:link w:val="af0"/>
    <w:rsid w:val="004F761A"/>
    <w:pPr>
      <w:spacing w:after="120"/>
      <w:ind w:left="283"/>
    </w:pPr>
  </w:style>
  <w:style w:type="character" w:customStyle="1" w:styleId="af0">
    <w:name w:val="Отступ основного текста Знак"/>
    <w:link w:val="af"/>
    <w:rsid w:val="004F761A"/>
    <w:rPr>
      <w:sz w:val="24"/>
      <w:szCs w:val="24"/>
    </w:rPr>
  </w:style>
  <w:style w:type="character" w:customStyle="1" w:styleId="apple-converted-space">
    <w:name w:val="apple-converted-space"/>
    <w:basedOn w:val="a0"/>
    <w:rsid w:val="004F761A"/>
  </w:style>
  <w:style w:type="paragraph" w:styleId="af1">
    <w:name w:val="Normal (Web)"/>
    <w:basedOn w:val="a"/>
    <w:uiPriority w:val="99"/>
    <w:rsid w:val="004F761A"/>
    <w:pPr>
      <w:spacing w:before="100" w:beforeAutospacing="1" w:after="100" w:afterAutospacing="1"/>
    </w:pPr>
  </w:style>
  <w:style w:type="paragraph" w:customStyle="1" w:styleId="c40">
    <w:name w:val="c40"/>
    <w:basedOn w:val="a"/>
    <w:rsid w:val="004F761A"/>
    <w:pPr>
      <w:spacing w:before="100" w:beforeAutospacing="1" w:after="100" w:afterAutospacing="1"/>
    </w:pPr>
  </w:style>
  <w:style w:type="paragraph" w:customStyle="1" w:styleId="21">
    <w:name w:val="Без интервала2"/>
    <w:rsid w:val="004F761A"/>
    <w:rPr>
      <w:rFonts w:ascii="Calibri" w:hAnsi="Calibri"/>
      <w:sz w:val="22"/>
      <w:szCs w:val="22"/>
      <w:lang w:eastAsia="en-US"/>
    </w:rPr>
  </w:style>
  <w:style w:type="character" w:customStyle="1" w:styleId="attachmentantivirusfiles-statustext">
    <w:name w:val="attachment__antivirus__files-status__text"/>
    <w:basedOn w:val="a0"/>
    <w:rsid w:val="004F761A"/>
  </w:style>
  <w:style w:type="paragraph" w:customStyle="1" w:styleId="paragraph">
    <w:name w:val="paragraph"/>
    <w:basedOn w:val="a"/>
    <w:rsid w:val="004555D3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4555D3"/>
  </w:style>
  <w:style w:type="character" w:customStyle="1" w:styleId="eop">
    <w:name w:val="eop"/>
    <w:basedOn w:val="a0"/>
    <w:rsid w:val="004555D3"/>
  </w:style>
  <w:style w:type="character" w:customStyle="1" w:styleId="spellingerror">
    <w:name w:val="spellingerror"/>
    <w:basedOn w:val="a0"/>
    <w:rsid w:val="004555D3"/>
  </w:style>
  <w:style w:type="character" w:customStyle="1" w:styleId="contextualspellingandgrammarerror">
    <w:name w:val="contextualspellingandgrammarerror"/>
    <w:basedOn w:val="a0"/>
    <w:rsid w:val="004555D3"/>
  </w:style>
  <w:style w:type="character" w:customStyle="1" w:styleId="Bodytext2">
    <w:name w:val="Body text (2)_"/>
    <w:link w:val="Bodytext21"/>
    <w:locked/>
    <w:rsid w:val="00B377BF"/>
    <w:rPr>
      <w:shd w:val="clear" w:color="auto" w:fill="FFFFFF"/>
    </w:rPr>
  </w:style>
  <w:style w:type="paragraph" w:customStyle="1" w:styleId="Bodytext21">
    <w:name w:val="Body text (2)1"/>
    <w:basedOn w:val="a"/>
    <w:link w:val="Bodytext2"/>
    <w:rsid w:val="00B377BF"/>
    <w:pPr>
      <w:widowControl w:val="0"/>
      <w:shd w:val="clear" w:color="auto" w:fill="FFFFFF"/>
      <w:spacing w:line="274" w:lineRule="exact"/>
      <w:ind w:hanging="520"/>
    </w:pPr>
    <w:rPr>
      <w:sz w:val="20"/>
      <w:szCs w:val="20"/>
    </w:rPr>
  </w:style>
  <w:style w:type="character" w:customStyle="1" w:styleId="Bodytext2Spacing1pt">
    <w:name w:val="Body text (2) + Spacing 1 pt"/>
    <w:rsid w:val="00932B39"/>
    <w:rPr>
      <w:rFonts w:ascii="Times New Roman" w:hAnsi="Times New Roman" w:cs="Times New Roman"/>
      <w:spacing w:val="30"/>
      <w:u w:val="none"/>
    </w:rPr>
  </w:style>
  <w:style w:type="character" w:customStyle="1" w:styleId="Bodytext5">
    <w:name w:val="Body text (5)_"/>
    <w:link w:val="Bodytext50"/>
    <w:uiPriority w:val="99"/>
    <w:locked/>
    <w:rsid w:val="005D4518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uiPriority w:val="99"/>
    <w:rsid w:val="005D4518"/>
    <w:pPr>
      <w:widowControl w:val="0"/>
      <w:shd w:val="clear" w:color="auto" w:fill="FFFFFF"/>
      <w:spacing w:line="276" w:lineRule="exact"/>
      <w:ind w:hanging="500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2318D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f2">
    <w:name w:val="page number"/>
    <w:rsid w:val="00103A8C"/>
  </w:style>
  <w:style w:type="paragraph" w:customStyle="1" w:styleId="2-11">
    <w:name w:val="Средняя сетка 2 - Акцент 11"/>
    <w:uiPriority w:val="1"/>
    <w:qFormat/>
    <w:rsid w:val="00012443"/>
    <w:rPr>
      <w:rFonts w:ascii="Calibri" w:eastAsia="Calibri" w:hAnsi="Calibri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5D180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3733D5"/>
    <w:pPr>
      <w:widowControl w:val="0"/>
      <w:autoSpaceDE w:val="0"/>
      <w:autoSpaceDN w:val="0"/>
      <w:ind w:left="104" w:right="120"/>
      <w:jc w:val="center"/>
    </w:pPr>
    <w:rPr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Office%20Word%202003%20Look.dotx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292A1-C423-154A-B8C8-0EF32920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\Program Files\Microsoft Office\Templates\1049\Office Word 2003 Look.dotx</Template>
  <TotalTime>0</TotalTime>
  <Pages>6</Pages>
  <Words>1933</Words>
  <Characters>11021</Characters>
  <Application>Microsoft Macintosh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2021-01-20T10:12:00Z</dcterms:created>
  <dcterms:modified xsi:type="dcterms:W3CDTF">2021-02-01T09:24:00Z</dcterms:modified>
</cp:coreProperties>
</file>